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2A392A" w14:textId="77777777" w:rsidR="00E242DA" w:rsidRDefault="00D31136">
      <w:pPr>
        <w:pStyle w:val="ContactInfo"/>
      </w:pPr>
      <w:r>
        <w:t>2205 Pittner Ln</w:t>
      </w:r>
    </w:p>
    <w:p w14:paraId="06DFF24E" w14:textId="77777777" w:rsidR="00E242DA" w:rsidRDefault="00D31136">
      <w:pPr>
        <w:pStyle w:val="ContactInfo"/>
      </w:pPr>
      <w:r>
        <w:t>Plano, TX - 75025</w:t>
      </w:r>
    </w:p>
    <w:p w14:paraId="585F475E" w14:textId="77777777" w:rsidR="00E242DA" w:rsidRDefault="00D31136">
      <w:pPr>
        <w:pStyle w:val="ContactInfo"/>
      </w:pPr>
      <w:r>
        <w:t>469-278-1544</w:t>
      </w:r>
    </w:p>
    <w:p w14:paraId="5A41C15B" w14:textId="6FBAB965" w:rsidR="00E242DA" w:rsidRDefault="00D951C0">
      <w:pPr>
        <w:pStyle w:val="ContactInfo"/>
        <w:rPr>
          <w:rStyle w:val="Emphasis"/>
        </w:rPr>
      </w:pPr>
      <w:r>
        <w:rPr>
          <w:rStyle w:val="Emphasis"/>
        </w:rPr>
        <w:t>SyedAli01@gmail.com</w:t>
      </w:r>
    </w:p>
    <w:sdt>
      <w:sdtPr>
        <w:alias w:val="Your Name"/>
        <w:tag w:val=""/>
        <w:id w:val="-574512284"/>
        <w:placeholder>
          <w:docPart w:val="EAF7B566B0EA4CED8097B34179882824"/>
        </w:placeholder>
        <w:dataBinding w:prefixMappings="xmlns:ns0='http://purl.org/dc/elements/1.1/' xmlns:ns1='http://schemas.openxmlformats.org/package/2006/metadata/core-properties' " w:xpath="/ns1:coreProperties[1]/ns0:creator[1]" w:storeItemID="{6C3C8BC8-F283-45AE-878A-BAB7291924A1}"/>
        <w:text/>
      </w:sdtPr>
      <w:sdtEndPr/>
      <w:sdtContent>
        <w:p w14:paraId="27A3A297" w14:textId="5B5DDD53" w:rsidR="00E242DA" w:rsidRDefault="00B16122">
          <w:pPr>
            <w:pStyle w:val="Name"/>
          </w:pPr>
          <w:r>
            <w:t>Arshad A Syed</w:t>
          </w:r>
        </w:p>
      </w:sdtContent>
    </w:sdt>
    <w:tbl>
      <w:tblPr>
        <w:tblStyle w:val="ResumeTable"/>
        <w:tblW w:w="5000" w:type="pct"/>
        <w:tblLook w:val="04A0" w:firstRow="1" w:lastRow="0" w:firstColumn="1" w:lastColumn="0" w:noHBand="0" w:noVBand="1"/>
        <w:tblCaption w:val="Resume text"/>
        <w:tblDescription w:val="Resume"/>
      </w:tblPr>
      <w:tblGrid>
        <w:gridCol w:w="1778"/>
        <w:gridCol w:w="472"/>
        <w:gridCol w:w="7830"/>
      </w:tblGrid>
      <w:tr w:rsidR="00E242DA" w14:paraId="79BD019F" w14:textId="77777777">
        <w:tc>
          <w:tcPr>
            <w:tcW w:w="1778" w:type="dxa"/>
          </w:tcPr>
          <w:p w14:paraId="4BA14F39" w14:textId="77777777" w:rsidR="00E242DA" w:rsidRDefault="00281665">
            <w:pPr>
              <w:pStyle w:val="Heading1"/>
            </w:pPr>
            <w:r>
              <w:t>Objective</w:t>
            </w:r>
          </w:p>
        </w:tc>
        <w:tc>
          <w:tcPr>
            <w:tcW w:w="472" w:type="dxa"/>
          </w:tcPr>
          <w:p w14:paraId="06692BC8" w14:textId="77777777" w:rsidR="00E242DA" w:rsidRDefault="00E242DA"/>
        </w:tc>
        <w:tc>
          <w:tcPr>
            <w:tcW w:w="7830" w:type="dxa"/>
          </w:tcPr>
          <w:p w14:paraId="0380A816" w14:textId="1C378EC8" w:rsidR="00E242DA" w:rsidRDefault="003A42FA" w:rsidP="003A42FA">
            <w:r>
              <w:t xml:space="preserve">To leverage my 12 plus years of Information Technology experience of project management, Big Data, </w:t>
            </w:r>
            <w:r w:rsidR="00B25686">
              <w:t xml:space="preserve">Hadoop, Data Scientist, Cloud technology, </w:t>
            </w:r>
            <w:r>
              <w:t>Data Warehousing, Business Objects, System security and reporting tools. Expertise in Banking and Financial and retail Industry. To continue with an organization that will utilize my management and administrative skills to benefit mutual growth and success.</w:t>
            </w:r>
          </w:p>
        </w:tc>
      </w:tr>
      <w:tr w:rsidR="00E242DA" w14:paraId="0E2E5AC5" w14:textId="77777777">
        <w:tc>
          <w:tcPr>
            <w:tcW w:w="1778" w:type="dxa"/>
          </w:tcPr>
          <w:p w14:paraId="62F4225A" w14:textId="77777777" w:rsidR="00E242DA" w:rsidRDefault="00281665">
            <w:pPr>
              <w:pStyle w:val="Heading1"/>
            </w:pPr>
            <w:r>
              <w:t>Professional Achievements</w:t>
            </w:r>
          </w:p>
        </w:tc>
        <w:tc>
          <w:tcPr>
            <w:tcW w:w="472" w:type="dxa"/>
          </w:tcPr>
          <w:p w14:paraId="4AD6BE9F" w14:textId="77777777" w:rsidR="00E242DA" w:rsidRDefault="00E242DA"/>
        </w:tc>
        <w:tc>
          <w:tcPr>
            <w:tcW w:w="7830" w:type="dxa"/>
          </w:tcPr>
          <w:bookmarkStart w:id="0" w:name="_GoBack" w:displacedByCustomXml="next"/>
          <w:sdt>
            <w:sdtPr>
              <w:rPr>
                <w:rFonts w:asciiTheme="minorHAnsi" w:eastAsiaTheme="minorEastAsia" w:hAnsiTheme="minorHAnsi" w:cstheme="minorBidi"/>
                <w:b w:val="0"/>
                <w:bCs w:val="0"/>
                <w:caps w:val="0"/>
                <w:color w:val="595959" w:themeColor="text1" w:themeTint="A6"/>
                <w14:ligatures w14:val="none"/>
              </w:rPr>
              <w:id w:val="970869414"/>
              <w15:repeatingSection/>
            </w:sdtPr>
            <w:sdtEndPr>
              <w:rPr>
                <w:rFonts w:asciiTheme="majorHAnsi" w:eastAsiaTheme="majorEastAsia" w:hAnsiTheme="majorHAnsi" w:cstheme="majorBidi"/>
                <w:b/>
                <w:bCs/>
                <w:caps/>
                <w:color w:val="404040" w:themeColor="text1" w:themeTint="BF"/>
                <w14:ligatures w14:val="standardContextual"/>
              </w:rPr>
            </w:sdtEndPr>
            <w:sdtContent>
              <w:sdt>
                <w:sdtPr>
                  <w:rPr>
                    <w:rFonts w:asciiTheme="minorHAnsi" w:eastAsiaTheme="minorEastAsia" w:hAnsiTheme="minorHAnsi" w:cstheme="minorBidi"/>
                    <w:b w:val="0"/>
                    <w:bCs w:val="0"/>
                    <w:caps w:val="0"/>
                    <w:color w:val="595959" w:themeColor="text1" w:themeTint="A6"/>
                    <w14:ligatures w14:val="none"/>
                  </w:rPr>
                  <w:id w:val="1211531560"/>
                  <w:placeholder>
                    <w:docPart w:val="35D11AFB2FC44BD894F6E6B407F0F5DC"/>
                  </w:placeholder>
                  <w15:repeatingSectionItem/>
                </w:sdtPr>
                <w:sdtEndPr/>
                <w:sdtContent>
                  <w:p w14:paraId="77E7AEEB" w14:textId="7F48C2F3" w:rsidR="00E242DA" w:rsidRDefault="003D176A" w:rsidP="002A5018">
                    <w:pPr>
                      <w:pStyle w:val="Heading2"/>
                    </w:pPr>
                    <w:r>
                      <w:rPr>
                        <w:rFonts w:asciiTheme="minorHAnsi" w:eastAsiaTheme="minorEastAsia" w:hAnsiTheme="minorHAnsi" w:cstheme="minorBidi"/>
                        <w:b w:val="0"/>
                        <w:bCs w:val="0"/>
                        <w:caps w:val="0"/>
                        <w:color w:val="595959" w:themeColor="text1" w:themeTint="A6"/>
                        <w14:ligatures w14:val="none"/>
                      </w:rPr>
                      <w:t>Over 12 years of experience, including over 2</w:t>
                    </w:r>
                    <w:r w:rsidR="002A5018">
                      <w:rPr>
                        <w:rFonts w:asciiTheme="minorHAnsi" w:eastAsiaTheme="minorEastAsia" w:hAnsiTheme="minorHAnsi" w:cstheme="minorBidi"/>
                        <w:b w:val="0"/>
                        <w:bCs w:val="0"/>
                        <w:caps w:val="0"/>
                        <w:color w:val="595959" w:themeColor="text1" w:themeTint="A6"/>
                        <w14:ligatures w14:val="none"/>
                      </w:rPr>
                      <w:t xml:space="preserve"> </w:t>
                    </w:r>
                    <w:r>
                      <w:rPr>
                        <w:rFonts w:asciiTheme="minorHAnsi" w:eastAsiaTheme="minorEastAsia" w:hAnsiTheme="minorHAnsi" w:cstheme="minorBidi"/>
                        <w:b w:val="0"/>
                        <w:bCs w:val="0"/>
                        <w:caps w:val="0"/>
                        <w:color w:val="595959" w:themeColor="text1" w:themeTint="A6"/>
                        <w14:ligatures w14:val="none"/>
                      </w:rPr>
                      <w:t xml:space="preserve">years Hadoop Administrative/Development </w:t>
                    </w:r>
                    <w:r w:rsidR="002A5018">
                      <w:rPr>
                        <w:rFonts w:asciiTheme="minorHAnsi" w:eastAsiaTheme="minorEastAsia" w:hAnsiTheme="minorHAnsi" w:cstheme="minorBidi"/>
                        <w:b w:val="0"/>
                        <w:bCs w:val="0"/>
                        <w:caps w:val="0"/>
                        <w:color w:val="595959" w:themeColor="text1" w:themeTint="A6"/>
                        <w14:ligatures w14:val="none"/>
                      </w:rPr>
                      <w:t xml:space="preserve">and Hadoop ecosystem </w:t>
                    </w:r>
                    <w:r w:rsidR="00CC7DA6">
                      <w:rPr>
                        <w:rFonts w:asciiTheme="minorHAnsi" w:eastAsiaTheme="minorEastAsia" w:hAnsiTheme="minorHAnsi" w:cstheme="minorBidi"/>
                        <w:b w:val="0"/>
                        <w:bCs w:val="0"/>
                        <w:caps w:val="0"/>
                        <w:color w:val="595959" w:themeColor="text1" w:themeTint="A6"/>
                        <w14:ligatures w14:val="none"/>
                      </w:rPr>
                      <w:t xml:space="preserve">experience. </w:t>
                    </w:r>
                    <w:r>
                      <w:rPr>
                        <w:rFonts w:asciiTheme="minorHAnsi" w:eastAsiaTheme="minorEastAsia" w:hAnsiTheme="minorHAnsi" w:cstheme="minorBidi"/>
                        <w:b w:val="0"/>
                        <w:bCs w:val="0"/>
                        <w:caps w:val="0"/>
                        <w:color w:val="595959" w:themeColor="text1" w:themeTint="A6"/>
                        <w14:ligatures w14:val="none"/>
                      </w:rPr>
                      <w:t>Has extensive knowledge of project management</w:t>
                    </w:r>
                    <w:r w:rsidR="002A5018">
                      <w:rPr>
                        <w:rFonts w:asciiTheme="minorHAnsi" w:eastAsiaTheme="minorEastAsia" w:hAnsiTheme="minorHAnsi" w:cstheme="minorBidi"/>
                        <w:b w:val="0"/>
                        <w:bCs w:val="0"/>
                        <w:caps w:val="0"/>
                        <w:color w:val="595959" w:themeColor="text1" w:themeTint="A6"/>
                        <w14:ligatures w14:val="none"/>
                      </w:rPr>
                      <w:t>, team management, HDFS, Map Reduce programming platform, Hadoop ecosystem</w:t>
                    </w:r>
                    <w:r>
                      <w:rPr>
                        <w:rFonts w:asciiTheme="minorHAnsi" w:eastAsiaTheme="minorEastAsia" w:hAnsiTheme="minorHAnsi" w:cstheme="minorBidi"/>
                        <w:b w:val="0"/>
                        <w:bCs w:val="0"/>
                        <w:caps w:val="0"/>
                        <w:color w:val="595959" w:themeColor="text1" w:themeTint="A6"/>
                        <w14:ligatures w14:val="none"/>
                      </w:rPr>
                      <w:t>, Data Scientist, data analysis, Data Warehouse, Business Objects, Agile methodology and Resource Management and Delivery.</w:t>
                    </w:r>
                  </w:p>
                </w:sdtContent>
              </w:sdt>
            </w:sdtContent>
          </w:sdt>
          <w:bookmarkEnd w:id="0" w:displacedByCustomXml="prev"/>
        </w:tc>
      </w:tr>
      <w:tr w:rsidR="00E242DA" w14:paraId="13B0FBC5" w14:textId="77777777">
        <w:tc>
          <w:tcPr>
            <w:tcW w:w="1778" w:type="dxa"/>
          </w:tcPr>
          <w:p w14:paraId="235CF289" w14:textId="39B8F958" w:rsidR="00E242DA" w:rsidRDefault="00281665">
            <w:pPr>
              <w:pStyle w:val="Heading1"/>
            </w:pPr>
            <w:r>
              <w:t>Skills</w:t>
            </w:r>
          </w:p>
        </w:tc>
        <w:tc>
          <w:tcPr>
            <w:tcW w:w="472" w:type="dxa"/>
          </w:tcPr>
          <w:p w14:paraId="3FD149BC" w14:textId="77777777" w:rsidR="00E242DA" w:rsidRDefault="00E242DA"/>
        </w:tc>
        <w:tc>
          <w:tcPr>
            <w:tcW w:w="7830" w:type="dxa"/>
          </w:tcPr>
          <w:p w14:paraId="63A575E4" w14:textId="68818523" w:rsidR="002A5018" w:rsidRDefault="002A5018" w:rsidP="002A5018">
            <w:pPr>
              <w:pStyle w:val="ResumeText"/>
            </w:pPr>
            <w:r w:rsidRPr="002A5018">
              <w:rPr>
                <w:b/>
              </w:rPr>
              <w:t xml:space="preserve">Big Data Eco-Systems: </w:t>
            </w:r>
            <w:r>
              <w:t>Apache Hadoop, HDFS, MapReduce, YARN, PIG, Hive, Hbase, ZooKeeper, Oozie, AWS</w:t>
            </w:r>
            <w:r w:rsidR="00FB6615">
              <w:t>, EC2,</w:t>
            </w:r>
            <w:r>
              <w:t xml:space="preserve"> </w:t>
            </w:r>
            <w:r w:rsidR="00B20D00">
              <w:t xml:space="preserve">Microsoft </w:t>
            </w:r>
            <w:r>
              <w:t>Azure</w:t>
            </w:r>
            <w:r w:rsidR="00FB6615">
              <w:t xml:space="preserve"> &amp; HDInsight</w:t>
            </w:r>
            <w:r>
              <w:t>.</w:t>
            </w:r>
          </w:p>
          <w:p w14:paraId="75AEB430" w14:textId="77777777" w:rsidR="002A5018" w:rsidRDefault="002A5018" w:rsidP="002A5018">
            <w:pPr>
              <w:pStyle w:val="ResumeText"/>
            </w:pPr>
            <w:r>
              <w:rPr>
                <w:b/>
              </w:rPr>
              <w:t xml:space="preserve">Data Warehouse: </w:t>
            </w:r>
            <w:r>
              <w:t>NoSQL, Tera Data, SQL Server 2000, 2008, 2010 &amp; 2012, Oracle 11i &amp; Casandra.</w:t>
            </w:r>
          </w:p>
          <w:p w14:paraId="761E009C" w14:textId="77777777" w:rsidR="002A5018" w:rsidRDefault="002A5018" w:rsidP="002A5018">
            <w:pPr>
              <w:pStyle w:val="ResumeText"/>
            </w:pPr>
            <w:r>
              <w:rPr>
                <w:b/>
              </w:rPr>
              <w:t xml:space="preserve">Languages: </w:t>
            </w:r>
            <w:r>
              <w:t>PL/SQL, Java, Java Script, Shell Script, Python, Bash &amp; Machine Language.</w:t>
            </w:r>
          </w:p>
          <w:p w14:paraId="04D34EA9" w14:textId="77777777" w:rsidR="002A5018" w:rsidRDefault="002A5018" w:rsidP="002A5018">
            <w:pPr>
              <w:pStyle w:val="ResumeText"/>
            </w:pPr>
            <w:r w:rsidRPr="002A5018">
              <w:rPr>
                <w:b/>
              </w:rPr>
              <w:t xml:space="preserve">Operating Systems: </w:t>
            </w:r>
            <w:r>
              <w:t>Linux RHEL, UNIX, Windows Server 2000, Windows 7 and Windows 10, AIX &amp; HPUX.</w:t>
            </w:r>
          </w:p>
          <w:p w14:paraId="2BF89435" w14:textId="77777777" w:rsidR="002A5018" w:rsidRDefault="002A5018" w:rsidP="002A5018">
            <w:pPr>
              <w:pStyle w:val="ResumeText"/>
            </w:pPr>
            <w:r w:rsidRPr="002A5018">
              <w:rPr>
                <w:b/>
              </w:rPr>
              <w:t>Application Servers:</w:t>
            </w:r>
            <w:r>
              <w:rPr>
                <w:b/>
              </w:rPr>
              <w:t xml:space="preserve"> </w:t>
            </w:r>
            <w:r>
              <w:t>Apache Tomcat, Web Logic, Web Sphere &amp; JBOSS.</w:t>
            </w:r>
          </w:p>
          <w:p w14:paraId="47B9FF25" w14:textId="77777777" w:rsidR="002A5018" w:rsidRDefault="002A5018" w:rsidP="002A5018">
            <w:pPr>
              <w:pStyle w:val="ResumeText"/>
            </w:pPr>
            <w:r>
              <w:rPr>
                <w:b/>
              </w:rPr>
              <w:t xml:space="preserve">Tools: </w:t>
            </w:r>
            <w:r w:rsidRPr="002A5018">
              <w:t>Eclipse, JDeveloper, JProbe, CVS, Ant, MS Visual Studio</w:t>
            </w:r>
            <w:r>
              <w:t>.</w:t>
            </w:r>
          </w:p>
          <w:p w14:paraId="2B69C4D5" w14:textId="457E0C2D" w:rsidR="00E242DA" w:rsidRPr="002A5018" w:rsidRDefault="00E242DA" w:rsidP="00604484">
            <w:pPr>
              <w:pStyle w:val="ResumeText"/>
              <w:rPr>
                <w:b/>
              </w:rPr>
            </w:pPr>
          </w:p>
        </w:tc>
      </w:tr>
      <w:tr w:rsidR="00E242DA" w14:paraId="40BB448E" w14:textId="77777777">
        <w:tc>
          <w:tcPr>
            <w:tcW w:w="1778" w:type="dxa"/>
          </w:tcPr>
          <w:p w14:paraId="07B7669F" w14:textId="619DE290" w:rsidR="00E242DA" w:rsidRDefault="00281665">
            <w:pPr>
              <w:pStyle w:val="Heading1"/>
            </w:pPr>
            <w:r>
              <w:t>Work History</w:t>
            </w:r>
          </w:p>
        </w:tc>
        <w:tc>
          <w:tcPr>
            <w:tcW w:w="472" w:type="dxa"/>
          </w:tcPr>
          <w:p w14:paraId="21E8A221" w14:textId="77777777" w:rsidR="00E242DA" w:rsidRDefault="00E242DA"/>
        </w:tc>
        <w:tc>
          <w:tcPr>
            <w:tcW w:w="7830" w:type="dxa"/>
          </w:tcPr>
          <w:sdt>
            <w:sdtPr>
              <w:rPr>
                <w:rFonts w:asciiTheme="minorHAnsi" w:eastAsiaTheme="minorEastAsia" w:hAnsiTheme="minorHAnsi" w:cstheme="minorBidi"/>
                <w:b w:val="0"/>
                <w:bCs w:val="0"/>
                <w:caps w:val="0"/>
                <w:color w:val="595959" w:themeColor="text1" w:themeTint="A6"/>
                <w14:ligatures w14:val="none"/>
              </w:rPr>
              <w:id w:val="302434271"/>
              <w15:repeatingSection/>
            </w:sdtPr>
            <w:sdtEndPr/>
            <w:sdtContent>
              <w:sdt>
                <w:sdtPr>
                  <w:rPr>
                    <w:rFonts w:asciiTheme="minorHAnsi" w:eastAsiaTheme="minorEastAsia" w:hAnsiTheme="minorHAnsi" w:cstheme="minorBidi"/>
                    <w:b w:val="0"/>
                    <w:bCs w:val="0"/>
                    <w:caps w:val="0"/>
                    <w:color w:val="595959" w:themeColor="text1" w:themeTint="A6"/>
                    <w14:ligatures w14:val="none"/>
                  </w:rPr>
                  <w:id w:val="830493898"/>
                  <w:placeholder>
                    <w:docPart w:val="5A4178C93C1F4D07B9BDE1BBE105FEDA"/>
                  </w:placeholder>
                  <w15:repeatingSectionItem/>
                </w:sdtPr>
                <w:sdtEndPr/>
                <w:sdtContent>
                  <w:p w14:paraId="74A08096" w14:textId="5D03B251" w:rsidR="00E242DA" w:rsidRPr="00BB482D" w:rsidRDefault="00BB482D">
                    <w:pPr>
                      <w:pStyle w:val="Heading2"/>
                    </w:pPr>
                    <w:r w:rsidRPr="00BB482D">
                      <w:rPr>
                        <w:rFonts w:asciiTheme="minorHAnsi" w:eastAsiaTheme="minorEastAsia" w:hAnsiTheme="minorHAnsi" w:cstheme="minorBidi"/>
                        <w:bCs w:val="0"/>
                        <w:caps w:val="0"/>
                        <w:color w:val="595959" w:themeColor="text1" w:themeTint="A6"/>
                        <w14:ligatures w14:val="none"/>
                      </w:rPr>
                      <w:t>Hadoop Developer/Administrator</w:t>
                    </w:r>
                    <w:r>
                      <w:rPr>
                        <w:rFonts w:asciiTheme="minorHAnsi" w:eastAsiaTheme="minorEastAsia" w:hAnsiTheme="minorHAnsi" w:cstheme="minorBidi"/>
                        <w:b w:val="0"/>
                        <w:bCs w:val="0"/>
                        <w:caps w:val="0"/>
                        <w:color w:val="595959" w:themeColor="text1" w:themeTint="A6"/>
                        <w14:ligatures w14:val="none"/>
                      </w:rPr>
                      <w:t xml:space="preserve">                                                                </w:t>
                    </w:r>
                    <w:r w:rsidR="004C0CAA" w:rsidRPr="00BB482D">
                      <w:t>capitalone, plano, tx</w:t>
                    </w:r>
                  </w:p>
                  <w:p w14:paraId="3DC86DDE" w14:textId="3B3FC204" w:rsidR="004C0CAA" w:rsidRPr="00BB482D" w:rsidRDefault="00DE579B">
                    <w:pPr>
                      <w:pStyle w:val="ResumeText"/>
                      <w:rPr>
                        <w:b/>
                        <w:i/>
                      </w:rPr>
                    </w:pPr>
                    <w:r>
                      <w:rPr>
                        <w:b/>
                        <w:i/>
                      </w:rPr>
                      <w:t>Aug</w:t>
                    </w:r>
                    <w:r w:rsidR="00BB482D" w:rsidRPr="00BB482D">
                      <w:rPr>
                        <w:b/>
                        <w:i/>
                      </w:rPr>
                      <w:t xml:space="preserve"> 2014 – </w:t>
                    </w:r>
                    <w:r w:rsidR="00BB482D">
                      <w:rPr>
                        <w:b/>
                        <w:i/>
                      </w:rPr>
                      <w:t>Till date</w:t>
                    </w:r>
                  </w:p>
                  <w:p w14:paraId="6E2C1B98" w14:textId="7052997F" w:rsidR="00BB482D" w:rsidRPr="006A69CF" w:rsidRDefault="00BB482D" w:rsidP="006A69CF">
                    <w:pPr>
                      <w:pStyle w:val="ResumeText"/>
                      <w:jc w:val="both"/>
                      <w:rPr>
                        <w:sz w:val="22"/>
                        <w:szCs w:val="22"/>
                      </w:rPr>
                    </w:pPr>
                    <w:r w:rsidRPr="006A69CF">
                      <w:rPr>
                        <w:sz w:val="22"/>
                        <w:szCs w:val="22"/>
                      </w:rPr>
                      <w:t>Capit</w:t>
                    </w:r>
                    <w:r w:rsidR="00194E54" w:rsidRPr="006A69CF">
                      <w:rPr>
                        <w:sz w:val="22"/>
                        <w:szCs w:val="22"/>
                      </w:rPr>
                      <w:t xml:space="preserve">al One Financial Corporation is Eight largest Banking and Financial company in United States with global presence. Capital One specializing in Credit Cards, Auto Loans, Home Loans &amp; Savings. </w:t>
                    </w:r>
                  </w:p>
                  <w:p w14:paraId="0F349C08" w14:textId="2CDDFD69" w:rsidR="00194E54" w:rsidRPr="006A69CF" w:rsidRDefault="00194E54" w:rsidP="006A69CF">
                    <w:pPr>
                      <w:pStyle w:val="ResumeText"/>
                      <w:jc w:val="both"/>
                      <w:rPr>
                        <w:sz w:val="22"/>
                        <w:szCs w:val="22"/>
                      </w:rPr>
                    </w:pPr>
                    <w:r w:rsidRPr="006A69CF">
                      <w:rPr>
                        <w:sz w:val="22"/>
                        <w:szCs w:val="22"/>
                      </w:rPr>
                      <w:t>Capital One Auto Finance is largest internet auto lender and top US Auto lender</w:t>
                    </w:r>
                    <w:r w:rsidR="0027507A" w:rsidRPr="006A69CF">
                      <w:rPr>
                        <w:sz w:val="22"/>
                        <w:szCs w:val="22"/>
                      </w:rPr>
                      <w:t xml:space="preserve"> based in Plano</w:t>
                    </w:r>
                    <w:r w:rsidR="006A69CF">
                      <w:rPr>
                        <w:sz w:val="22"/>
                        <w:szCs w:val="22"/>
                      </w:rPr>
                      <w:t>, TX</w:t>
                    </w:r>
                    <w:r w:rsidR="0027507A" w:rsidRPr="006A69CF">
                      <w:rPr>
                        <w:sz w:val="22"/>
                        <w:szCs w:val="22"/>
                      </w:rPr>
                      <w:t>.</w:t>
                    </w:r>
                  </w:p>
                  <w:p w14:paraId="32CDAA88" w14:textId="36015F0B" w:rsidR="00F14DD7" w:rsidRDefault="0027507A" w:rsidP="006A69CF">
                    <w:pPr>
                      <w:pStyle w:val="ResumeText"/>
                      <w:jc w:val="both"/>
                      <w:rPr>
                        <w:sz w:val="22"/>
                        <w:szCs w:val="22"/>
                      </w:rPr>
                    </w:pPr>
                    <w:r w:rsidRPr="006A69CF">
                      <w:rPr>
                        <w:sz w:val="22"/>
                        <w:szCs w:val="22"/>
                      </w:rPr>
                      <w:t xml:space="preserve">The key factor we need to focus at COAF </w:t>
                    </w:r>
                    <w:r w:rsidR="002245DF" w:rsidRPr="006A69CF">
                      <w:rPr>
                        <w:sz w:val="22"/>
                        <w:szCs w:val="22"/>
                      </w:rPr>
                      <w:t>(Capital</w:t>
                    </w:r>
                    <w:r w:rsidRPr="006A69CF">
                      <w:rPr>
                        <w:sz w:val="22"/>
                        <w:szCs w:val="22"/>
                      </w:rPr>
                      <w:t xml:space="preserve"> One Auto Finance) is to understands the customer data, including but not limited to customer likes and dislikes of online auto application, customer inclination on </w:t>
                    </w:r>
                    <w:r w:rsidRPr="006A69CF">
                      <w:rPr>
                        <w:sz w:val="22"/>
                        <w:szCs w:val="22"/>
                      </w:rPr>
                      <w:lastRenderedPageBreak/>
                      <w:t>completing the online application, at which stage customer abandoned application, the interest rate range at which customer most likely to apply for auto loan online, Customer Credit history data analyzation and reason for incomple</w:t>
                    </w:r>
                    <w:r w:rsidR="006A69CF">
                      <w:rPr>
                        <w:sz w:val="22"/>
                        <w:szCs w:val="22"/>
                      </w:rPr>
                      <w:t>te application by customers, customer direct and indirect loan application rati</w:t>
                    </w:r>
                    <w:r w:rsidR="00F14DD7">
                      <w:rPr>
                        <w:sz w:val="22"/>
                        <w:szCs w:val="22"/>
                      </w:rPr>
                      <w:t>o, car buying trend with respect to age, gender, ethnicity, urban, rural area and what kind of cars, including brands and reliability of cars also, card models.</w:t>
                    </w:r>
                  </w:p>
                  <w:p w14:paraId="53F5D1F5" w14:textId="1713F5FB" w:rsidR="00194E54" w:rsidRPr="006A69CF" w:rsidRDefault="0027507A" w:rsidP="006A69CF">
                    <w:pPr>
                      <w:pStyle w:val="ResumeText"/>
                      <w:jc w:val="both"/>
                      <w:rPr>
                        <w:sz w:val="22"/>
                        <w:szCs w:val="22"/>
                      </w:rPr>
                    </w:pPr>
                    <w:r w:rsidRPr="006A69CF">
                      <w:rPr>
                        <w:sz w:val="22"/>
                        <w:szCs w:val="22"/>
                      </w:rPr>
                      <w:t xml:space="preserve"> </w:t>
                    </w:r>
                  </w:p>
                  <w:p w14:paraId="06AF037E" w14:textId="30608C2D" w:rsidR="00C438FA" w:rsidRPr="006A69CF" w:rsidRDefault="00C438FA" w:rsidP="006A69CF">
                    <w:pPr>
                      <w:pStyle w:val="ResumeText"/>
                      <w:jc w:val="both"/>
                      <w:rPr>
                        <w:sz w:val="22"/>
                        <w:szCs w:val="22"/>
                      </w:rPr>
                    </w:pPr>
                    <w:r w:rsidRPr="006A69CF">
                      <w:rPr>
                        <w:sz w:val="22"/>
                        <w:szCs w:val="22"/>
                      </w:rPr>
                      <w:t>We collect and analyzes large amount of data from which has been collected from various data points, websites, dealership application forms, in store paper applications, mobile applications, social media and dealership incent</w:t>
                    </w:r>
                    <w:r w:rsidR="002245DF" w:rsidRPr="006A69CF">
                      <w:rPr>
                        <w:sz w:val="22"/>
                        <w:szCs w:val="22"/>
                      </w:rPr>
                      <w:t>ives programs. Data from these data points could be structured, semi-structured and in some cases unstructured. These data upon collection been aggregated and analyzed in Hadoop cluster to find patterns of customer applications, day of the week, week of a month and months of a year where customers preferred to shop for automobiles and what kind of credit loan they apply, what interest percentage and how much down payment they would pay at the time of signing. We need to analyze customer age group, ethnicity and area associate with what kind of cars they are applying for loan, along with what category of cars they are buying.</w:t>
                    </w:r>
                  </w:p>
                  <w:p w14:paraId="1DDE860F" w14:textId="7551B616" w:rsidR="002245DF" w:rsidRPr="006A69CF" w:rsidRDefault="002245DF" w:rsidP="006A69CF">
                    <w:pPr>
                      <w:pStyle w:val="ResumeText"/>
                      <w:jc w:val="both"/>
                      <w:rPr>
                        <w:sz w:val="22"/>
                        <w:szCs w:val="22"/>
                      </w:rPr>
                    </w:pPr>
                    <w:r w:rsidRPr="006A69CF">
                      <w:rPr>
                        <w:sz w:val="22"/>
                        <w:szCs w:val="22"/>
                      </w:rPr>
                      <w:t>As a result COAF can target the customers and modify their marketing strategy to increase the profit.</w:t>
                    </w:r>
                  </w:p>
                  <w:p w14:paraId="18F58555" w14:textId="7040DD59" w:rsidR="002245DF" w:rsidRPr="006A69CF" w:rsidRDefault="002245DF" w:rsidP="006A69CF">
                    <w:pPr>
                      <w:pStyle w:val="ResumeText"/>
                      <w:jc w:val="both"/>
                      <w:rPr>
                        <w:sz w:val="22"/>
                        <w:szCs w:val="22"/>
                      </w:rPr>
                    </w:pPr>
                    <w:r w:rsidRPr="006A69CF">
                      <w:rPr>
                        <w:sz w:val="22"/>
                        <w:szCs w:val="22"/>
                      </w:rPr>
                      <w:t>This project estimate to get up to 10 million in profit per year and will increase to 15 million in next 2 to 3 years for COAF.</w:t>
                    </w:r>
                  </w:p>
                  <w:p w14:paraId="4088341E" w14:textId="77777777" w:rsidR="00BB482D" w:rsidRDefault="00BB482D">
                    <w:pPr>
                      <w:pStyle w:val="ResumeText"/>
                    </w:pPr>
                  </w:p>
                  <w:p w14:paraId="203992F3" w14:textId="444445A7" w:rsidR="004C0CAA" w:rsidRPr="00F14DD7" w:rsidRDefault="004C0CAA">
                    <w:pPr>
                      <w:pStyle w:val="ResumeText"/>
                      <w:rPr>
                        <w:b/>
                        <w:i/>
                        <w:sz w:val="22"/>
                        <w:szCs w:val="22"/>
                      </w:rPr>
                    </w:pPr>
                    <w:r w:rsidRPr="00F14DD7">
                      <w:rPr>
                        <w:b/>
                        <w:i/>
                        <w:sz w:val="22"/>
                        <w:szCs w:val="22"/>
                      </w:rPr>
                      <w:t>Responsibilities:</w:t>
                    </w:r>
                  </w:p>
                  <w:p w14:paraId="55109A7D" w14:textId="5E908EBF" w:rsidR="009A7B31" w:rsidRDefault="009A7B31" w:rsidP="004C0CAA">
                    <w:pPr>
                      <w:pStyle w:val="ResumeText"/>
                      <w:numPr>
                        <w:ilvl w:val="0"/>
                        <w:numId w:val="1"/>
                      </w:numPr>
                    </w:pPr>
                    <w:r>
                      <w:t>Installed and configured to setup 50 nodes Hadoop cluster system using CDH 4.4 on CentOS and AWS.</w:t>
                    </w:r>
                  </w:p>
                  <w:p w14:paraId="134CED2E" w14:textId="4C2135A5" w:rsidR="009A7B31" w:rsidRDefault="009A7B31" w:rsidP="004C0CAA">
                    <w:pPr>
                      <w:pStyle w:val="ResumeText"/>
                      <w:numPr>
                        <w:ilvl w:val="0"/>
                        <w:numId w:val="1"/>
                      </w:numPr>
                    </w:pPr>
                    <w:r>
                      <w:t>Worked with various teams to setup Hadoop ecosystem components that move data from various systems to HDFS.</w:t>
                    </w:r>
                  </w:p>
                  <w:p w14:paraId="1E8EB6B5" w14:textId="046BAC68" w:rsidR="009A7B31" w:rsidRDefault="009A7B31" w:rsidP="004C0CAA">
                    <w:pPr>
                      <w:pStyle w:val="ResumeText"/>
                      <w:numPr>
                        <w:ilvl w:val="0"/>
                        <w:numId w:val="1"/>
                      </w:numPr>
                    </w:pPr>
                    <w:r>
                      <w:t>Worked with highly unstructured and semi-structured data of 70TB up to 210 TB with replication.</w:t>
                    </w:r>
                  </w:p>
                  <w:p w14:paraId="4B4E8872" w14:textId="60A56FBC" w:rsidR="00C85E6D" w:rsidRDefault="00C85E6D" w:rsidP="004C0CAA">
                    <w:pPr>
                      <w:pStyle w:val="ResumeText"/>
                      <w:numPr>
                        <w:ilvl w:val="0"/>
                        <w:numId w:val="1"/>
                      </w:numPr>
                    </w:pPr>
                    <w:r>
                      <w:t>Extracted the data from Teradata, SQL &amp; other RDMBS data systems into HDFS using Sqoop.</w:t>
                    </w:r>
                  </w:p>
                  <w:p w14:paraId="2657E1C0" w14:textId="3B36AF2A" w:rsidR="009F63B0" w:rsidRDefault="009F63B0" w:rsidP="004C0CAA">
                    <w:pPr>
                      <w:pStyle w:val="ResumeText"/>
                      <w:numPr>
                        <w:ilvl w:val="0"/>
                        <w:numId w:val="1"/>
                      </w:numPr>
                    </w:pPr>
                    <w:r>
                      <w:t>Created Sqoop jobs to populate Hive data-warehouse tables by using incremental data jobs.</w:t>
                    </w:r>
                  </w:p>
                  <w:p w14:paraId="3BEAADAF" w14:textId="66249DCC" w:rsidR="009F63B0" w:rsidRDefault="009F63B0" w:rsidP="004C0CAA">
                    <w:pPr>
                      <w:pStyle w:val="ResumeText"/>
                      <w:numPr>
                        <w:ilvl w:val="0"/>
                        <w:numId w:val="1"/>
                      </w:numPr>
                    </w:pPr>
                    <w:r>
                      <w:t>Developed Hive HQL scripts to automate load data into external tables so that end users and mangers can perform ad hoc analysis.</w:t>
                    </w:r>
                  </w:p>
                  <w:p w14:paraId="25C68FED" w14:textId="540F5D51" w:rsidR="009F63B0" w:rsidRDefault="009F63B0" w:rsidP="004C0CAA">
                    <w:pPr>
                      <w:pStyle w:val="ResumeText"/>
                      <w:numPr>
                        <w:ilvl w:val="0"/>
                        <w:numId w:val="1"/>
                      </w:numPr>
                    </w:pPr>
                    <w:r>
                      <w:lastRenderedPageBreak/>
                      <w:t>Optimize performance of external tables in Hive, very good knowledge of Partitions, Bucketing in Hive.</w:t>
                    </w:r>
                  </w:p>
                  <w:p w14:paraId="6C7BDA0B" w14:textId="5406B4F8" w:rsidR="009F63B0" w:rsidRDefault="009F63B0" w:rsidP="004C0CAA">
                    <w:pPr>
                      <w:pStyle w:val="ResumeText"/>
                      <w:numPr>
                        <w:ilvl w:val="0"/>
                        <w:numId w:val="1"/>
                      </w:numPr>
                    </w:pPr>
                    <w:r>
                      <w:t>Developed UDFs in Java for to use with PIG and HIVE queries.</w:t>
                    </w:r>
                  </w:p>
                  <w:p w14:paraId="20597AD1" w14:textId="33C3911B" w:rsidR="009F63B0" w:rsidRDefault="0088005F" w:rsidP="004C0CAA">
                    <w:pPr>
                      <w:pStyle w:val="ResumeText"/>
                      <w:numPr>
                        <w:ilvl w:val="0"/>
                        <w:numId w:val="1"/>
                      </w:numPr>
                    </w:pPr>
                    <w:r>
                      <w:t>Assisted in creation of HBase tables using large set of data from various portfolios.</w:t>
                    </w:r>
                  </w:p>
                  <w:p w14:paraId="021D83F6" w14:textId="1B9C4BD7" w:rsidR="00540512" w:rsidRDefault="00540512" w:rsidP="004C0CAA">
                    <w:pPr>
                      <w:pStyle w:val="ResumeText"/>
                      <w:numPr>
                        <w:ilvl w:val="0"/>
                        <w:numId w:val="1"/>
                      </w:numPr>
                    </w:pPr>
                    <w:r>
                      <w:t>Experience with Hadoop Workflow scheduler Oozie. Developed Oozie workflow and automation ETL jobs. Create and maintained DAG graphs.</w:t>
                    </w:r>
                  </w:p>
                  <w:p w14:paraId="7BFFB3A9" w14:textId="6C1F87B8" w:rsidR="00540512" w:rsidRDefault="00540512" w:rsidP="004C0CAA">
                    <w:pPr>
                      <w:pStyle w:val="ResumeText"/>
                      <w:numPr>
                        <w:ilvl w:val="0"/>
                        <w:numId w:val="1"/>
                      </w:numPr>
                    </w:pPr>
                    <w:r>
                      <w:t>Very good experience with MapReduce 1(Job Tracker) and MapReduce 2(YARN) setup.</w:t>
                    </w:r>
                  </w:p>
                  <w:p w14:paraId="5696A407" w14:textId="584767D6" w:rsidR="00540512" w:rsidRDefault="00540512" w:rsidP="004C0CAA">
                    <w:pPr>
                      <w:pStyle w:val="ResumeText"/>
                      <w:numPr>
                        <w:ilvl w:val="0"/>
                        <w:numId w:val="1"/>
                      </w:numPr>
                    </w:pPr>
                    <w:r>
                      <w:t>Good working knowledge of Cassandra and MangoDB.</w:t>
                    </w:r>
                  </w:p>
                  <w:p w14:paraId="4F61069C" w14:textId="3878C4BE" w:rsidR="00540512" w:rsidRDefault="00540512" w:rsidP="004C0CAA">
                    <w:pPr>
                      <w:pStyle w:val="ResumeText"/>
                      <w:numPr>
                        <w:ilvl w:val="0"/>
                        <w:numId w:val="1"/>
                      </w:numPr>
                    </w:pPr>
                    <w:r>
                      <w:t>Good working knowledge of Tableau and BI reporting tools.</w:t>
                    </w:r>
                  </w:p>
                  <w:p w14:paraId="0D540C36" w14:textId="77777777" w:rsidR="00E30254" w:rsidRDefault="00540512" w:rsidP="00DE579B">
                    <w:pPr>
                      <w:pStyle w:val="ResumeText"/>
                      <w:numPr>
                        <w:ilvl w:val="0"/>
                        <w:numId w:val="1"/>
                      </w:numPr>
                    </w:pPr>
                    <w:r>
                      <w:t>Good working knowledge of Amazon Web Services(AWS) and its components like E</w:t>
                    </w:r>
                    <w:r w:rsidR="00DE579B">
                      <w:t>lastic Compute Cloud (EC2) , EMR, SC2, AMI etc.</w:t>
                    </w:r>
                  </w:p>
                  <w:p w14:paraId="4C71E7F6" w14:textId="2134979C" w:rsidR="00E242DA" w:rsidRDefault="00E30254" w:rsidP="00DE579B">
                    <w:pPr>
                      <w:pStyle w:val="ResumeText"/>
                      <w:numPr>
                        <w:ilvl w:val="0"/>
                        <w:numId w:val="1"/>
                      </w:numPr>
                    </w:pPr>
                    <w:r>
                      <w:t>Good experience with Windows Azure Storage, HDInsight Installation and Maintenance.</w:t>
                    </w:r>
                  </w:p>
                </w:sdtContent>
              </w:sdt>
              <w:p w14:paraId="4A8B6788" w14:textId="646F04BE" w:rsidR="00454DB5" w:rsidRDefault="00454DB5">
                <w:pPr>
                  <w:pStyle w:val="Heading2"/>
                  <w:rPr>
                    <w:rFonts w:asciiTheme="minorHAnsi" w:eastAsiaTheme="minorEastAsia" w:hAnsiTheme="minorHAnsi" w:cstheme="minorBidi"/>
                    <w:b w:val="0"/>
                    <w:bCs w:val="0"/>
                    <w:caps w:val="0"/>
                    <w:color w:val="595959" w:themeColor="text1" w:themeTint="A6"/>
                    <w14:ligatures w14:val="none"/>
                  </w:rPr>
                </w:pPr>
              </w:p>
              <w:p w14:paraId="5FABFF53" w14:textId="55B0E058" w:rsidR="00454DB5" w:rsidRPr="00454DB5" w:rsidRDefault="00454DB5" w:rsidP="00454DB5"/>
              <w:sdt>
                <w:sdtPr>
                  <w:rPr>
                    <w:rFonts w:asciiTheme="minorHAnsi" w:eastAsiaTheme="minorEastAsia" w:hAnsiTheme="minorHAnsi" w:cstheme="minorBidi"/>
                    <w:b w:val="0"/>
                    <w:bCs w:val="0"/>
                    <w:caps w:val="0"/>
                    <w:color w:val="595959" w:themeColor="text1" w:themeTint="A6"/>
                    <w14:ligatures w14:val="none"/>
                  </w:rPr>
                  <w:id w:val="1265197789"/>
                  <w:placeholder>
                    <w:docPart w:val="5A4178C93C1F4D07B9BDE1BBE105FEDA"/>
                  </w:placeholder>
                  <w15:repeatingSectionItem/>
                </w:sdtPr>
                <w:sdtEndPr/>
                <w:sdtContent>
                  <w:p w14:paraId="48DCB0BE" w14:textId="7041BA37" w:rsidR="00E242DA" w:rsidRDefault="00DE579B">
                    <w:pPr>
                      <w:pStyle w:val="Heading2"/>
                    </w:pPr>
                    <w:r>
                      <w:t>Project manager Data warehouse/Business Objects</w:t>
                    </w:r>
                    <w:r w:rsidR="00BB482D">
                      <w:t xml:space="preserve">                                                </w:t>
                    </w:r>
                    <w:r w:rsidR="004C0CAA">
                      <w:t>Capitalone, Plano, tx</w:t>
                    </w:r>
                  </w:p>
                  <w:p w14:paraId="2CC62E46" w14:textId="77777777" w:rsidR="004C0CAA" w:rsidRDefault="004C0CAA">
                    <w:pPr>
                      <w:pStyle w:val="ResumeText"/>
                    </w:pPr>
                    <w:r>
                      <w:t>March 2013 – July 2014</w:t>
                    </w:r>
                  </w:p>
                  <w:p w14:paraId="31DE0F52" w14:textId="77777777" w:rsidR="004C0CAA" w:rsidRDefault="004C0CAA">
                    <w:pPr>
                      <w:pStyle w:val="ResumeText"/>
                    </w:pPr>
                    <w:r>
                      <w:t>Responsibilities:</w:t>
                    </w:r>
                  </w:p>
                  <w:p w14:paraId="07F0CE34" w14:textId="7C1C3673" w:rsidR="009C79AF" w:rsidRDefault="009C79AF" w:rsidP="004C0CAA">
                    <w:pPr>
                      <w:pStyle w:val="ResumeText"/>
                      <w:numPr>
                        <w:ilvl w:val="0"/>
                        <w:numId w:val="2"/>
                      </w:numPr>
                    </w:pPr>
                    <w:r>
                      <w:t>Project Manager for offshore - Onsite module for CapitalOne Enterprise Integration Progressive System.</w:t>
                    </w:r>
                  </w:p>
                  <w:p w14:paraId="22394E21" w14:textId="051F5452" w:rsidR="004C0CAA" w:rsidRDefault="009C79AF" w:rsidP="004C0CAA">
                    <w:pPr>
                      <w:pStyle w:val="ResumeText"/>
                      <w:numPr>
                        <w:ilvl w:val="0"/>
                        <w:numId w:val="2"/>
                      </w:numPr>
                    </w:pPr>
                    <w:r>
                      <w:t>Manage 13 people offshore and 5</w:t>
                    </w:r>
                    <w:r w:rsidR="004C0CAA">
                      <w:t xml:space="preserve"> people on site team.</w:t>
                    </w:r>
                  </w:p>
                  <w:p w14:paraId="0B76FACB" w14:textId="75444379" w:rsidR="004C0CAA" w:rsidRDefault="004C0CAA" w:rsidP="009C79AF">
                    <w:pPr>
                      <w:pStyle w:val="ResumeText"/>
                      <w:numPr>
                        <w:ilvl w:val="0"/>
                        <w:numId w:val="2"/>
                      </w:numPr>
                    </w:pPr>
                    <w:r>
                      <w:t xml:space="preserve">Support </w:t>
                    </w:r>
                    <w:r w:rsidR="009C79AF">
                      <w:t xml:space="preserve">CapitalOne 24/7 Business enterprise system and provide 24/7 support for </w:t>
                    </w:r>
                    <w:r>
                      <w:t>IPS Data warehouse, IPS Business Intelligence, IPS SAS, IPS DDE, IPS Metadata &amp;IPS Data Quality Applications</w:t>
                    </w:r>
                    <w:r w:rsidR="009C79AF">
                      <w:t>.</w:t>
                    </w:r>
                  </w:p>
                  <w:p w14:paraId="3E361F4B" w14:textId="0CE549EA" w:rsidR="004C0CAA" w:rsidRDefault="009C79AF" w:rsidP="009C79AF">
                    <w:pPr>
                      <w:pStyle w:val="ResumeText"/>
                      <w:numPr>
                        <w:ilvl w:val="0"/>
                        <w:numId w:val="2"/>
                      </w:numPr>
                    </w:pPr>
                    <w:r>
                      <w:t>Team management, handling of high severity incidents, project issues, escalations, 24/7 support and smooth delivery. Managing multi-teams to meet SLA.</w:t>
                    </w:r>
                  </w:p>
                  <w:p w14:paraId="3BFF2133" w14:textId="2A09DA17" w:rsidR="002C4B44" w:rsidRDefault="002C4B44" w:rsidP="009C79AF">
                    <w:pPr>
                      <w:pStyle w:val="ResumeText"/>
                      <w:numPr>
                        <w:ilvl w:val="0"/>
                        <w:numId w:val="2"/>
                      </w:numPr>
                    </w:pPr>
                    <w:r>
                      <w:t>Reduce overall cost by automated support process, help in reducing manual intervention by introducing automated emails deliveries, automated system alerts,  automated incident tickets.</w:t>
                    </w:r>
                  </w:p>
                  <w:p w14:paraId="3D5B4B1A" w14:textId="5D167F71" w:rsidR="004C0CAA" w:rsidRDefault="004C0CAA" w:rsidP="009C79AF">
                    <w:pPr>
                      <w:pStyle w:val="ResumeText"/>
                      <w:numPr>
                        <w:ilvl w:val="0"/>
                        <w:numId w:val="2"/>
                      </w:numPr>
                    </w:pPr>
                    <w:r>
                      <w:t>Assigning shifts to offshore team members, conducting team meetings, managing offshore and onsite team concerns and issues on day to day basis.</w:t>
                    </w:r>
                  </w:p>
                  <w:p w14:paraId="74DD71BB" w14:textId="77777777" w:rsidR="009C79AF" w:rsidRDefault="004C0CAA" w:rsidP="004C0CAA">
                    <w:pPr>
                      <w:pStyle w:val="ResumeText"/>
                      <w:numPr>
                        <w:ilvl w:val="0"/>
                        <w:numId w:val="2"/>
                      </w:numPr>
                    </w:pPr>
                    <w:r>
                      <w:t xml:space="preserve">Smooth running of operations by handling customers issues, customer escalations, </w:t>
                    </w:r>
                    <w:r w:rsidR="009C79AF">
                      <w:t>working on</w:t>
                    </w:r>
                    <w:r>
                      <w:t xml:space="preserve"> reducing the gaps, communication between onsite and offshore teams.</w:t>
                    </w:r>
                  </w:p>
                  <w:p w14:paraId="2708550B" w14:textId="77777777" w:rsidR="009C79AF" w:rsidRDefault="004C0CAA" w:rsidP="00C438FA">
                    <w:pPr>
                      <w:pStyle w:val="ResumeText"/>
                      <w:numPr>
                        <w:ilvl w:val="0"/>
                        <w:numId w:val="2"/>
                      </w:numPr>
                    </w:pPr>
                    <w:r>
                      <w:lastRenderedPageBreak/>
                      <w:t>Deliverables include validation of daily IR sheets for 5 applications, attending and coordinate Knowledge Transfer sessions with project teams, L3 teams and platform teams.</w:t>
                    </w:r>
                  </w:p>
                  <w:p w14:paraId="7613665D" w14:textId="77777777" w:rsidR="009C79AF" w:rsidRDefault="004C0CAA" w:rsidP="00C438FA">
                    <w:pPr>
                      <w:pStyle w:val="ResumeText"/>
                      <w:numPr>
                        <w:ilvl w:val="0"/>
                        <w:numId w:val="2"/>
                      </w:numPr>
                    </w:pPr>
                    <w:r>
                      <w:t>Two IR meetings on daily basis, discuss with SME about incident reductions, Service Improvement plans and weekly meeting with TSM.</w:t>
                    </w:r>
                  </w:p>
                  <w:p w14:paraId="0C182EC7" w14:textId="653F8FB2" w:rsidR="009C79AF" w:rsidRDefault="004C0CAA" w:rsidP="00C438FA">
                    <w:pPr>
                      <w:pStyle w:val="ResumeText"/>
                      <w:numPr>
                        <w:ilvl w:val="0"/>
                        <w:numId w:val="2"/>
                      </w:numPr>
                    </w:pPr>
                    <w:r>
                      <w:t xml:space="preserve">Weekly TSM meetings, weekly team </w:t>
                    </w:r>
                    <w:r w:rsidR="002C4B44">
                      <w:t>meeting with</w:t>
                    </w:r>
                    <w:r>
                      <w:t xml:space="preserve"> offshore team through V-con and audio conferencing.</w:t>
                    </w:r>
                  </w:p>
                  <w:p w14:paraId="17ECDCDE" w14:textId="77777777" w:rsidR="009C79AF" w:rsidRDefault="004C0CAA" w:rsidP="00C438FA">
                    <w:pPr>
                      <w:pStyle w:val="ResumeText"/>
                      <w:numPr>
                        <w:ilvl w:val="0"/>
                        <w:numId w:val="2"/>
                      </w:numPr>
                    </w:pPr>
                    <w:r>
                      <w:t>Coordinate and manage weekly maintenance activities including changes, servers patching, migrations, production changes and high severity incidents.</w:t>
                    </w:r>
                  </w:p>
                  <w:p w14:paraId="31221806" w14:textId="77777777" w:rsidR="009C79AF" w:rsidRDefault="004C0CAA" w:rsidP="00C438FA">
                    <w:pPr>
                      <w:pStyle w:val="ResumeText"/>
                      <w:numPr>
                        <w:ilvl w:val="0"/>
                        <w:numId w:val="2"/>
                      </w:numPr>
                    </w:pPr>
                    <w:r>
                      <w:t>Monthly deliverables includes but not limited to ticket audit quality, SLA waiver for incidents and changes, incident quality analysis and incident reduction reports.</w:t>
                    </w:r>
                  </w:p>
                  <w:p w14:paraId="0BF2F0D7" w14:textId="59F9230A" w:rsidR="004C0CAA" w:rsidRDefault="004C0CAA" w:rsidP="00C438FA">
                    <w:pPr>
                      <w:pStyle w:val="ResumeText"/>
                      <w:numPr>
                        <w:ilvl w:val="0"/>
                        <w:numId w:val="2"/>
                      </w:numPr>
                    </w:pPr>
                    <w:r>
                      <w:t xml:space="preserve">CSAT score card and TSM monthly meeting discussion on </w:t>
                    </w:r>
                    <w:r w:rsidR="002C4B44">
                      <w:t>improving and</w:t>
                    </w:r>
                    <w:r>
                      <w:t xml:space="preserve"> reducing manual efforts and incident reductions scenarios.</w:t>
                    </w:r>
                  </w:p>
                  <w:p w14:paraId="6F3973E5" w14:textId="77777777" w:rsidR="004C0CAA" w:rsidRDefault="004C0CAA">
                    <w:pPr>
                      <w:pStyle w:val="ResumeText"/>
                    </w:pPr>
                  </w:p>
                  <w:p w14:paraId="557543D6" w14:textId="58DCC2C9" w:rsidR="00E242DA" w:rsidRDefault="00992627">
                    <w:pPr>
                      <w:pStyle w:val="ResumeText"/>
                    </w:pPr>
                  </w:p>
                </w:sdtContent>
              </w:sdt>
              <w:p w14:paraId="7BE7848E" w14:textId="77777777" w:rsidR="00454DB5" w:rsidRDefault="00454DB5">
                <w:pPr>
                  <w:pStyle w:val="Heading2"/>
                  <w:rPr>
                    <w:rFonts w:asciiTheme="minorHAnsi" w:eastAsiaTheme="minorEastAsia" w:hAnsiTheme="minorHAnsi" w:cstheme="minorBidi"/>
                    <w:b w:val="0"/>
                    <w:bCs w:val="0"/>
                    <w:caps w:val="0"/>
                    <w:color w:val="595959" w:themeColor="text1" w:themeTint="A6"/>
                    <w14:ligatures w14:val="none"/>
                  </w:rPr>
                </w:pPr>
              </w:p>
              <w:sdt>
                <w:sdtPr>
                  <w:rPr>
                    <w:rFonts w:asciiTheme="minorHAnsi" w:eastAsiaTheme="minorEastAsia" w:hAnsiTheme="minorHAnsi" w:cstheme="minorBidi"/>
                    <w:b w:val="0"/>
                    <w:bCs w:val="0"/>
                    <w:caps w:val="0"/>
                    <w:color w:val="595959" w:themeColor="text1" w:themeTint="A6"/>
                    <w14:ligatures w14:val="none"/>
                  </w:rPr>
                  <w:id w:val="-1552451659"/>
                  <w:placeholder>
                    <w:docPart w:val="5A4178C93C1F4D07B9BDE1BBE105FEDA"/>
                  </w:placeholder>
                  <w15:repeatingSectionItem/>
                </w:sdtPr>
                <w:sdtEndPr/>
                <w:sdtContent>
                  <w:p w14:paraId="0EB84847" w14:textId="09D2ED55" w:rsidR="00E242DA" w:rsidRDefault="00454DB5">
                    <w:pPr>
                      <w:pStyle w:val="Heading2"/>
                    </w:pPr>
                    <w:r>
                      <w:t>Level 2 project manager connext migration for capitalone enterprise migration, plano, tx</w:t>
                    </w:r>
                  </w:p>
                  <w:p w14:paraId="36A4D412" w14:textId="78DEADF6" w:rsidR="00454DB5" w:rsidRDefault="00141E2F">
                    <w:pPr>
                      <w:pStyle w:val="ResumeText"/>
                    </w:pPr>
                    <w:r>
                      <w:t xml:space="preserve"> </w:t>
                    </w:r>
                    <w:r w:rsidR="00941D3F">
                      <w:t>Aug 2012 - March</w:t>
                    </w:r>
                    <w:r>
                      <w:t xml:space="preserve"> 2013</w:t>
                    </w:r>
                  </w:p>
                  <w:p w14:paraId="4BF4B537" w14:textId="77777777" w:rsidR="00454DB5" w:rsidRDefault="00454DB5">
                    <w:pPr>
                      <w:pStyle w:val="ResumeText"/>
                    </w:pPr>
                    <w:r>
                      <w:t>Responsibilities:</w:t>
                    </w:r>
                  </w:p>
                  <w:p w14:paraId="3868E7C3" w14:textId="1266A411" w:rsidR="00454DB5" w:rsidRDefault="00454DB5" w:rsidP="00BC240E">
                    <w:pPr>
                      <w:pStyle w:val="ResumeText"/>
                      <w:numPr>
                        <w:ilvl w:val="0"/>
                        <w:numId w:val="3"/>
                      </w:numPr>
                    </w:pPr>
                    <w:r>
                      <w:t>Managed and supervise the multi-million dollar project, Capital One merge their various domains into Enterprise domain.</w:t>
                    </w:r>
                  </w:p>
                  <w:p w14:paraId="17E2F157" w14:textId="77777777" w:rsidR="00454DB5" w:rsidRDefault="00454DB5" w:rsidP="00BC240E">
                    <w:pPr>
                      <w:pStyle w:val="ResumeText"/>
                      <w:numPr>
                        <w:ilvl w:val="0"/>
                        <w:numId w:val="3"/>
                      </w:numPr>
                    </w:pPr>
                    <w:r>
                      <w:t>Worked and assist migrating CapitalOne Auto Finance domain to Capital One Enterprise domain.</w:t>
                    </w:r>
                  </w:p>
                  <w:p w14:paraId="4462931C" w14:textId="33361B42" w:rsidR="00454DB5" w:rsidRDefault="00454DB5" w:rsidP="00BC240E">
                    <w:pPr>
                      <w:pStyle w:val="ResumeText"/>
                      <w:numPr>
                        <w:ilvl w:val="0"/>
                        <w:numId w:val="3"/>
                      </w:numPr>
                    </w:pPr>
                    <w:r>
                      <w:t>Project management, coordination various teams, testing and migration of more than 3500 users, over 2000 applications and 1500 servers from various domains into one Enterprise Domain.</w:t>
                    </w:r>
                  </w:p>
                  <w:p w14:paraId="22C72994" w14:textId="77777777" w:rsidR="00454DB5" w:rsidRDefault="00454DB5" w:rsidP="00BC240E">
                    <w:pPr>
                      <w:pStyle w:val="ResumeText"/>
                      <w:numPr>
                        <w:ilvl w:val="0"/>
                        <w:numId w:val="3"/>
                      </w:numPr>
                    </w:pPr>
                    <w:r>
                      <w:t>Lead 4 onsite and 14 offshore team members for this migration project.</w:t>
                    </w:r>
                  </w:p>
                  <w:p w14:paraId="542418D6" w14:textId="524E433A" w:rsidR="00454DB5" w:rsidRDefault="00454DB5" w:rsidP="00BC240E">
                    <w:pPr>
                      <w:pStyle w:val="ResumeText"/>
                      <w:numPr>
                        <w:ilvl w:val="0"/>
                        <w:numId w:val="3"/>
                      </w:numPr>
                    </w:pPr>
                    <w:r>
                      <w:t>Performed pre-migration and post-migration validations of applications and servers.</w:t>
                    </w:r>
                  </w:p>
                  <w:p w14:paraId="705E5B82" w14:textId="00707A63" w:rsidR="00454DB5" w:rsidRDefault="00454DB5" w:rsidP="00BC240E">
                    <w:pPr>
                      <w:pStyle w:val="ResumeText"/>
                      <w:numPr>
                        <w:ilvl w:val="0"/>
                        <w:numId w:val="3"/>
                      </w:numPr>
                    </w:pPr>
                    <w:r>
                      <w:t>Performed disaster recovery of 150 Data Warehouse servers after migration</w:t>
                    </w:r>
                  </w:p>
                  <w:p w14:paraId="5E8BD19F" w14:textId="4E8B6C60" w:rsidR="00454DB5" w:rsidRDefault="00454DB5" w:rsidP="00BC240E">
                    <w:pPr>
                      <w:pStyle w:val="ResumeText"/>
                      <w:numPr>
                        <w:ilvl w:val="0"/>
                        <w:numId w:val="3"/>
                      </w:numPr>
                    </w:pPr>
                    <w:r>
                      <w:t xml:space="preserve">Constantly coordinate with various teams for seamless migration of domain, including but not limited to Wintel Team, DBA teams, UNIX and Linux Management team, Storage Teams, </w:t>
                    </w:r>
                    <w:r w:rsidR="00BC240E">
                      <w:t>Network team and Vault teams.</w:t>
                    </w:r>
                  </w:p>
                  <w:p w14:paraId="1172EA39" w14:textId="1C68C8EA" w:rsidR="00BC240E" w:rsidRDefault="00BC240E" w:rsidP="00BC240E">
                    <w:pPr>
                      <w:pStyle w:val="ResumeText"/>
                      <w:numPr>
                        <w:ilvl w:val="0"/>
                        <w:numId w:val="3"/>
                      </w:numPr>
                    </w:pPr>
                    <w:r>
                      <w:t>Identified post migrations issues and fixed them.</w:t>
                    </w:r>
                  </w:p>
                  <w:p w14:paraId="0F7E3B24" w14:textId="2A1D4B35" w:rsidR="00BC240E" w:rsidRDefault="00BC240E" w:rsidP="00BC240E">
                    <w:pPr>
                      <w:pStyle w:val="ResumeText"/>
                      <w:numPr>
                        <w:ilvl w:val="0"/>
                        <w:numId w:val="3"/>
                      </w:numPr>
                    </w:pPr>
                    <w:r>
                      <w:lastRenderedPageBreak/>
                      <w:t>Identified and work to resolve issues which falls out of DWH team by assigning them to appropriate teams.</w:t>
                    </w:r>
                  </w:p>
                  <w:p w14:paraId="05678E78" w14:textId="77777777" w:rsidR="00BC240E" w:rsidRDefault="00BC240E" w:rsidP="00BC240E">
                    <w:pPr>
                      <w:pStyle w:val="ResumeText"/>
                      <w:numPr>
                        <w:ilvl w:val="0"/>
                        <w:numId w:val="3"/>
                      </w:numPr>
                    </w:pPr>
                    <w:r>
                      <w:t>Provided 24/7 support post migration for users.</w:t>
                    </w:r>
                  </w:p>
                  <w:p w14:paraId="4F4F0DBB" w14:textId="3DAD5430" w:rsidR="00BC240E" w:rsidRDefault="00BC240E" w:rsidP="00BC240E">
                    <w:pPr>
                      <w:pStyle w:val="ResumeText"/>
                      <w:numPr>
                        <w:ilvl w:val="0"/>
                        <w:numId w:val="3"/>
                      </w:numPr>
                    </w:pPr>
                    <w:r>
                      <w:t>Worked on incidents by categorizing the severity of tickets.</w:t>
                    </w:r>
                  </w:p>
                  <w:p w14:paraId="30D96108" w14:textId="758B794F" w:rsidR="00BC240E" w:rsidRDefault="00BC240E" w:rsidP="00BC240E">
                    <w:pPr>
                      <w:pStyle w:val="ResumeText"/>
                      <w:numPr>
                        <w:ilvl w:val="0"/>
                        <w:numId w:val="3"/>
                      </w:numPr>
                    </w:pPr>
                    <w:r>
                      <w:t>Open war room for immediate assistance.</w:t>
                    </w:r>
                  </w:p>
                  <w:p w14:paraId="5D675B5A" w14:textId="41192175" w:rsidR="00BC240E" w:rsidRDefault="00BC240E" w:rsidP="00BC240E">
                    <w:pPr>
                      <w:pStyle w:val="ResumeText"/>
                      <w:numPr>
                        <w:ilvl w:val="0"/>
                        <w:numId w:val="3"/>
                      </w:numPr>
                    </w:pPr>
                    <w:r>
                      <w:t>Successfully migrate and handover the end product to higher management.</w:t>
                    </w:r>
                  </w:p>
                  <w:p w14:paraId="3375534B" w14:textId="4469CCE5" w:rsidR="00C53C44" w:rsidRDefault="00992627">
                    <w:pPr>
                      <w:pStyle w:val="ResumeText"/>
                    </w:pPr>
                  </w:p>
                </w:sdtContent>
              </w:sdt>
              <w:sdt>
                <w:sdtPr>
                  <w:rPr>
                    <w:rFonts w:asciiTheme="minorHAnsi" w:eastAsiaTheme="minorEastAsia" w:hAnsiTheme="minorHAnsi" w:cstheme="minorBidi"/>
                    <w:b w:val="0"/>
                    <w:bCs w:val="0"/>
                    <w:caps w:val="0"/>
                    <w:color w:val="595959" w:themeColor="text1" w:themeTint="A6"/>
                    <w14:ligatures w14:val="none"/>
                  </w:rPr>
                  <w:id w:val="-104661911"/>
                  <w:placeholder>
                    <w:docPart w:val="871E51E54ED64B539B0D574842D05FB8"/>
                  </w:placeholder>
                  <w15:repeatingSectionItem/>
                </w:sdtPr>
                <w:sdtEndPr/>
                <w:sdtContent>
                  <w:p w14:paraId="423C6F89" w14:textId="23D9923E" w:rsidR="00C53C44" w:rsidRDefault="003B4F82" w:rsidP="00C438FA">
                    <w:pPr>
                      <w:pStyle w:val="Heading2"/>
                    </w:pPr>
                    <w:r>
                      <w:t>Technical Lead, IPS L2 team, capitalone, plano, tx</w:t>
                    </w:r>
                  </w:p>
                  <w:p w14:paraId="096C60FC" w14:textId="00BDC7D2" w:rsidR="003B4F82" w:rsidRDefault="00941D3F">
                    <w:pPr>
                      <w:pStyle w:val="ResumeText"/>
                    </w:pPr>
                    <w:r>
                      <w:t>August 2008 – July 2012</w:t>
                    </w:r>
                  </w:p>
                  <w:p w14:paraId="042486B8" w14:textId="77777777" w:rsidR="00594889" w:rsidRDefault="00594889">
                    <w:pPr>
                      <w:pStyle w:val="ResumeText"/>
                    </w:pPr>
                    <w:r>
                      <w:t>Responsibilities:</w:t>
                    </w:r>
                  </w:p>
                  <w:p w14:paraId="3477712D" w14:textId="77777777" w:rsidR="00F93F78" w:rsidRDefault="00F93F78">
                    <w:pPr>
                      <w:pStyle w:val="ResumeText"/>
                    </w:pPr>
                    <w:r>
                      <w:t>Data Warehouse Production Support</w:t>
                    </w:r>
                  </w:p>
                  <w:p w14:paraId="6EF6988D" w14:textId="77777777" w:rsidR="00F93F78" w:rsidRDefault="00F93F78">
                    <w:pPr>
                      <w:pStyle w:val="ResumeText"/>
                    </w:pPr>
                    <w:r>
                      <w:t>Business Intelligence Production Support</w:t>
                    </w:r>
                  </w:p>
                  <w:p w14:paraId="1CE8403A" w14:textId="77777777" w:rsidR="00F93F78" w:rsidRDefault="00F93F78">
                    <w:pPr>
                      <w:pStyle w:val="ResumeText"/>
                    </w:pPr>
                  </w:p>
                  <w:p w14:paraId="395DCABF" w14:textId="77777777" w:rsidR="00F93F78" w:rsidRDefault="00F93F78">
                    <w:pPr>
                      <w:pStyle w:val="ResumeText"/>
                    </w:pPr>
                    <w:r>
                      <w:t>Managed Data Warehouse Support, Business Intelligence Support using 24/7 onsite offshore module.</w:t>
                    </w:r>
                  </w:p>
                  <w:p w14:paraId="2CAC9755" w14:textId="44BA7C8C" w:rsidR="00F93F78" w:rsidRPr="00B4209F" w:rsidRDefault="00F93F78" w:rsidP="00F93F78">
                    <w:pPr>
                      <w:ind w:left="360"/>
                      <w:jc w:val="both"/>
                      <w:rPr>
                        <w:rFonts w:ascii="Arial" w:hAnsi="Arial" w:cs="Arial"/>
                        <w:b/>
                        <w:i/>
                      </w:rPr>
                    </w:pPr>
                    <w:r w:rsidRPr="00B4209F">
                      <w:rPr>
                        <w:rFonts w:ascii="Arial" w:hAnsi="Arial" w:cs="Arial"/>
                        <w:b/>
                        <w:i/>
                      </w:rPr>
                      <w:t>Da</w:t>
                    </w:r>
                    <w:r>
                      <w:rPr>
                        <w:rFonts w:ascii="Arial" w:hAnsi="Arial" w:cs="Arial"/>
                        <w:b/>
                        <w:i/>
                      </w:rPr>
                      <w:t>ta warehouse Production Support Highlights:</w:t>
                    </w:r>
                  </w:p>
                  <w:p w14:paraId="743675C3"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Performed production support for the Data Warehouse jobs, on daily basis.</w:t>
                    </w:r>
                  </w:p>
                  <w:p w14:paraId="6850AA88"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Performed Indexing and defragmentation of the tables routinely.</w:t>
                    </w:r>
                  </w:p>
                  <w:p w14:paraId="79AB046F"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Performed maintenance backup schedules and recovery.</w:t>
                    </w:r>
                  </w:p>
                  <w:p w14:paraId="30D61F25"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Performed schedule events in order to maintain the servers at optimal performance.</w:t>
                    </w:r>
                  </w:p>
                  <w:p w14:paraId="21759BFF"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Resolve server’s network and connectivity issues.</w:t>
                    </w:r>
                  </w:p>
                  <w:p w14:paraId="37EE390A"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Improved performance of queries by creating Indexes and updating out of date statistics.</w:t>
                    </w:r>
                  </w:p>
                  <w:p w14:paraId="490EFF56"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Moving data between different databases and servers using DTS, detaching/attaching and log shipping.</w:t>
                    </w:r>
                  </w:p>
                  <w:p w14:paraId="760DB0F6"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Worked extensively with DTS packages, responsible for resolving issues with these packages.</w:t>
                    </w:r>
                  </w:p>
                  <w:p w14:paraId="3917F6CB"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Responsible for reducing the job completion time by fine tuning the jobs.</w:t>
                    </w:r>
                  </w:p>
                  <w:p w14:paraId="744E05BF" w14:textId="77777777" w:rsidR="00F93F78" w:rsidRPr="002B1163" w:rsidRDefault="00F93F78" w:rsidP="00F93F78">
                    <w:pPr>
                      <w:numPr>
                        <w:ilvl w:val="0"/>
                        <w:numId w:val="4"/>
                      </w:numPr>
                      <w:spacing w:before="0" w:after="0" w:line="240" w:lineRule="auto"/>
                      <w:jc w:val="both"/>
                      <w:rPr>
                        <w:rFonts w:ascii="Arial" w:hAnsi="Arial" w:cs="Arial"/>
                      </w:rPr>
                    </w:pPr>
                    <w:r w:rsidRPr="002B1163">
                      <w:rPr>
                        <w:rFonts w:ascii="Arial" w:hAnsi="Arial" w:cs="Arial"/>
                      </w:rPr>
                      <w:t>Wrote the complete Standard Operating Procedure documentations, which cover the job schedule time to escalation process and complete error logs and how to deal with the job failures under different circumstances.</w:t>
                    </w:r>
                  </w:p>
                  <w:p w14:paraId="4CFC9E81" w14:textId="77777777" w:rsidR="00F93F78" w:rsidRDefault="00F93F78" w:rsidP="00F93F78">
                    <w:pPr>
                      <w:rPr>
                        <w:rFonts w:ascii="Arial" w:hAnsi="Arial" w:cs="Arial"/>
                      </w:rPr>
                    </w:pPr>
                  </w:p>
                  <w:p w14:paraId="494CADF2" w14:textId="43406922" w:rsidR="00F93F78" w:rsidRDefault="00F93F78" w:rsidP="00F93F78">
                    <w:pPr>
                      <w:rPr>
                        <w:rFonts w:ascii="Arial" w:hAnsi="Arial" w:cs="Arial"/>
                        <w:b/>
                        <w:i/>
                      </w:rPr>
                    </w:pPr>
                    <w:r w:rsidRPr="00F93F78">
                      <w:rPr>
                        <w:rFonts w:ascii="Arial" w:hAnsi="Arial" w:cs="Arial"/>
                        <w:b/>
                        <w:i/>
                      </w:rPr>
                      <w:t>Business Intelligence Support Highlights:</w:t>
                    </w:r>
                  </w:p>
                  <w:p w14:paraId="096FEEF9" w14:textId="77777777" w:rsidR="00F93F78" w:rsidRPr="00EE5643" w:rsidRDefault="00F93F78" w:rsidP="00F93F78">
                    <w:pPr>
                      <w:numPr>
                        <w:ilvl w:val="0"/>
                        <w:numId w:val="5"/>
                      </w:numPr>
                      <w:spacing w:before="0" w:after="0" w:line="240" w:lineRule="auto"/>
                      <w:rPr>
                        <w:rFonts w:ascii="Arial" w:hAnsi="Arial" w:cs="Arial"/>
                      </w:rPr>
                    </w:pPr>
                    <w:r w:rsidRPr="00EE5643">
                      <w:rPr>
                        <w:rFonts w:ascii="Arial" w:hAnsi="Arial" w:cs="Arial"/>
                      </w:rPr>
                      <w:t>Installed and configured Business Objects XIR2.</w:t>
                    </w:r>
                  </w:p>
                  <w:p w14:paraId="262F72BE" w14:textId="77777777" w:rsidR="00F93F78" w:rsidRPr="00EE5643" w:rsidRDefault="00F93F78" w:rsidP="00F93F78">
                    <w:pPr>
                      <w:numPr>
                        <w:ilvl w:val="0"/>
                        <w:numId w:val="5"/>
                      </w:numPr>
                      <w:spacing w:before="0" w:after="0" w:line="240" w:lineRule="auto"/>
                      <w:jc w:val="both"/>
                      <w:rPr>
                        <w:rFonts w:ascii="Arial" w:hAnsi="Arial" w:cs="Arial"/>
                      </w:rPr>
                    </w:pPr>
                    <w:r w:rsidRPr="00EE5643">
                      <w:rPr>
                        <w:rFonts w:ascii="Arial" w:hAnsi="Arial" w:cs="Arial"/>
                      </w:rPr>
                      <w:t>Deployed Business Objects Universes and Reports in a Secure Environment from One Server to Other Servers using Import Wizard.</w:t>
                    </w:r>
                  </w:p>
                  <w:p w14:paraId="0551A3EA" w14:textId="77777777" w:rsidR="00F93F78" w:rsidRPr="00EE5643" w:rsidRDefault="00F93F78" w:rsidP="00F93F78">
                    <w:pPr>
                      <w:numPr>
                        <w:ilvl w:val="0"/>
                        <w:numId w:val="5"/>
                      </w:numPr>
                      <w:spacing w:before="0" w:after="0" w:line="240" w:lineRule="auto"/>
                      <w:jc w:val="both"/>
                      <w:rPr>
                        <w:rFonts w:ascii="Arial" w:hAnsi="Arial" w:cs="Arial"/>
                      </w:rPr>
                    </w:pPr>
                    <w:r w:rsidRPr="00EE5643">
                      <w:rPr>
                        <w:rFonts w:ascii="Arial" w:hAnsi="Arial" w:cs="Arial"/>
                      </w:rPr>
                      <w:t>Configured Central Management Server (CMS) Cluster on Windows 2003 server.</w:t>
                    </w:r>
                  </w:p>
                  <w:p w14:paraId="08354066" w14:textId="77777777" w:rsidR="00F93F78" w:rsidRPr="00EE5643" w:rsidRDefault="00F93F78" w:rsidP="00F93F78">
                    <w:pPr>
                      <w:numPr>
                        <w:ilvl w:val="0"/>
                        <w:numId w:val="5"/>
                      </w:numPr>
                      <w:spacing w:before="0" w:after="0" w:line="240" w:lineRule="auto"/>
                      <w:jc w:val="both"/>
                      <w:rPr>
                        <w:rFonts w:ascii="Arial" w:hAnsi="Arial" w:cs="Arial"/>
                      </w:rPr>
                    </w:pPr>
                    <w:r w:rsidRPr="00EE5643">
                      <w:rPr>
                        <w:rFonts w:ascii="Arial" w:hAnsi="Arial" w:cs="Arial"/>
                      </w:rPr>
                      <w:t>Involved in interacting with business users, gathering and analyzing source data for enterprise data warehouse schemas.</w:t>
                    </w:r>
                  </w:p>
                  <w:p w14:paraId="7DF4443F" w14:textId="77777777" w:rsidR="00F93F78" w:rsidRPr="00EE5643" w:rsidRDefault="00F93F78" w:rsidP="00F93F78">
                    <w:pPr>
                      <w:numPr>
                        <w:ilvl w:val="0"/>
                        <w:numId w:val="5"/>
                      </w:numPr>
                      <w:spacing w:before="0" w:after="0" w:line="240" w:lineRule="auto"/>
                      <w:jc w:val="both"/>
                      <w:rPr>
                        <w:rFonts w:ascii="Arial" w:hAnsi="Arial" w:cs="Arial"/>
                      </w:rPr>
                    </w:pPr>
                    <w:r w:rsidRPr="00EE5643">
                      <w:rPr>
                        <w:rFonts w:ascii="Arial" w:hAnsi="Arial" w:cs="Arial"/>
                      </w:rPr>
                      <w:t>Created standards for Universe and Report designing.</w:t>
                    </w:r>
                  </w:p>
                  <w:p w14:paraId="330BCF03" w14:textId="77777777" w:rsidR="00F93F78" w:rsidRPr="00EE5643" w:rsidRDefault="00F93F78" w:rsidP="00F93F78">
                    <w:pPr>
                      <w:numPr>
                        <w:ilvl w:val="0"/>
                        <w:numId w:val="5"/>
                      </w:numPr>
                      <w:spacing w:before="0" w:after="0" w:line="240" w:lineRule="auto"/>
                      <w:jc w:val="both"/>
                      <w:rPr>
                        <w:rFonts w:ascii="Arial" w:hAnsi="Arial" w:cs="Arial"/>
                      </w:rPr>
                    </w:pPr>
                    <w:r w:rsidRPr="00EE5643">
                      <w:rPr>
                        <w:rFonts w:ascii="Arial" w:hAnsi="Arial" w:cs="Arial"/>
                      </w:rPr>
                      <w:t>Revised the Group Structure in both Development and Production Environments.</w:t>
                    </w:r>
                  </w:p>
                  <w:p w14:paraId="25CD1A7B" w14:textId="77777777" w:rsidR="00F93F78" w:rsidRPr="00EE5643" w:rsidRDefault="00F93F78" w:rsidP="00F93F78">
                    <w:pPr>
                      <w:numPr>
                        <w:ilvl w:val="0"/>
                        <w:numId w:val="5"/>
                      </w:numPr>
                      <w:spacing w:before="0" w:after="0" w:line="240" w:lineRule="auto"/>
                      <w:rPr>
                        <w:rFonts w:ascii="Arial" w:hAnsi="Arial" w:cs="Arial"/>
                      </w:rPr>
                    </w:pPr>
                    <w:r w:rsidRPr="00EE5643">
                      <w:rPr>
                        <w:rFonts w:ascii="Arial" w:hAnsi="Arial" w:cs="Arial"/>
                      </w:rPr>
                      <w:lastRenderedPageBreak/>
                      <w:t xml:space="preserve">Maintain the event-based reporting (EBR) models (Critical Reports, Call Center reports, Operational/ODS reports) </w:t>
                    </w:r>
                  </w:p>
                  <w:p w14:paraId="0374CB4A" w14:textId="77777777" w:rsidR="00F93F78" w:rsidRPr="00EE5643" w:rsidRDefault="00F93F78" w:rsidP="00F93F78">
                    <w:pPr>
                      <w:numPr>
                        <w:ilvl w:val="0"/>
                        <w:numId w:val="5"/>
                      </w:numPr>
                      <w:spacing w:before="0" w:after="0" w:line="240" w:lineRule="auto"/>
                      <w:jc w:val="both"/>
                      <w:rPr>
                        <w:rFonts w:ascii="Arial" w:hAnsi="Arial" w:cs="Arial"/>
                      </w:rPr>
                    </w:pPr>
                    <w:r w:rsidRPr="00EE5643">
                      <w:rPr>
                        <w:rFonts w:ascii="Arial" w:hAnsi="Arial" w:cs="Arial"/>
                      </w:rPr>
                      <w:t>Installed Performance Management and created Repository in XI r2.</w:t>
                    </w:r>
                  </w:p>
                  <w:p w14:paraId="238FA7B9" w14:textId="6A7367A5" w:rsidR="00C53C44" w:rsidRPr="00281665" w:rsidRDefault="00F93F78" w:rsidP="00281665">
                    <w:pPr>
                      <w:numPr>
                        <w:ilvl w:val="0"/>
                        <w:numId w:val="5"/>
                      </w:numPr>
                      <w:spacing w:before="0" w:after="0" w:line="240" w:lineRule="auto"/>
                      <w:rPr>
                        <w:rFonts w:ascii="Arial" w:hAnsi="Arial" w:cs="Arial"/>
                      </w:rPr>
                    </w:pPr>
                    <w:r w:rsidRPr="00EE5643">
                      <w:rPr>
                        <w:rFonts w:ascii="Arial" w:hAnsi="Arial" w:cs="Arial"/>
                      </w:rPr>
                      <w:t>Imported existing users, groups, categories, WebI documents, connections, universes and restrictions to BO XI environment.</w:t>
                    </w:r>
                  </w:p>
                </w:sdtContent>
              </w:sdt>
              <w:p w14:paraId="4EB995F9" w14:textId="717433C0" w:rsidR="00E242DA" w:rsidRDefault="00992627">
                <w:pPr>
                  <w:pStyle w:val="ResumeText"/>
                </w:pPr>
              </w:p>
            </w:sdtContent>
          </w:sdt>
        </w:tc>
      </w:tr>
      <w:tr w:rsidR="00E242DA" w14:paraId="6AA7DAED" w14:textId="77777777">
        <w:tc>
          <w:tcPr>
            <w:tcW w:w="1778" w:type="dxa"/>
          </w:tcPr>
          <w:p w14:paraId="6B41BFEB" w14:textId="5E37E3EA" w:rsidR="00E242DA" w:rsidRDefault="00281665">
            <w:pPr>
              <w:pStyle w:val="Heading1"/>
            </w:pPr>
            <w:r>
              <w:lastRenderedPageBreak/>
              <w:t>Education</w:t>
            </w:r>
          </w:p>
        </w:tc>
        <w:tc>
          <w:tcPr>
            <w:tcW w:w="472" w:type="dxa"/>
          </w:tcPr>
          <w:p w14:paraId="546C8D63" w14:textId="77777777" w:rsidR="00E242DA" w:rsidRDefault="00E242DA"/>
        </w:tc>
        <w:tc>
          <w:tcPr>
            <w:tcW w:w="7830" w:type="dxa"/>
          </w:tcPr>
          <w:sdt>
            <w:sdtPr>
              <w:rPr>
                <w:rFonts w:asciiTheme="minorHAnsi" w:eastAsiaTheme="minorEastAsia" w:hAnsiTheme="minorHAnsi" w:cstheme="minorBidi"/>
                <w:b w:val="0"/>
                <w:bCs w:val="0"/>
                <w:caps w:val="0"/>
                <w:color w:val="595959" w:themeColor="text1" w:themeTint="A6"/>
                <w14:ligatures w14:val="none"/>
              </w:rPr>
              <w:id w:val="-691765356"/>
              <w15:repeatingSection/>
            </w:sdtPr>
            <w:sdtEndPr>
              <w:rPr>
                <w:rFonts w:asciiTheme="majorHAnsi" w:eastAsiaTheme="majorEastAsia" w:hAnsiTheme="majorHAnsi" w:cstheme="majorBidi"/>
                <w:b/>
                <w:bCs/>
                <w:caps/>
                <w:color w:val="404040" w:themeColor="text1" w:themeTint="BF"/>
                <w14:ligatures w14:val="standardContextual"/>
              </w:rPr>
            </w:sdtEndPr>
            <w:sdtContent>
              <w:sdt>
                <w:sdtPr>
                  <w:rPr>
                    <w:rFonts w:asciiTheme="minorHAnsi" w:eastAsiaTheme="minorEastAsia" w:hAnsiTheme="minorHAnsi" w:cstheme="minorBidi"/>
                    <w:b w:val="0"/>
                    <w:bCs w:val="0"/>
                    <w:caps w:val="0"/>
                    <w:color w:val="595959" w:themeColor="text1" w:themeTint="A6"/>
                    <w14:ligatures w14:val="none"/>
                  </w:rPr>
                  <w:id w:val="-1126388115"/>
                  <w:placeholder>
                    <w:docPart w:val="5A4178C93C1F4D07B9BDE1BBE105FEDA"/>
                  </w:placeholder>
                  <w15:repeatingSectionItem/>
                </w:sdtPr>
                <w:sdtEndPr>
                  <w:rPr>
                    <w:rFonts w:asciiTheme="majorHAnsi" w:eastAsiaTheme="majorEastAsia" w:hAnsiTheme="majorHAnsi" w:cstheme="majorBidi"/>
                    <w:b/>
                    <w:bCs/>
                    <w:caps/>
                    <w:color w:val="404040" w:themeColor="text1" w:themeTint="BF"/>
                    <w14:ligatures w14:val="standardContextual"/>
                  </w:rPr>
                </w:sdtEndPr>
                <w:sdtContent>
                  <w:p w14:paraId="2F7F8468" w14:textId="2A923F5C" w:rsidR="00E242DA" w:rsidRDefault="00281665" w:rsidP="00281665">
                    <w:pPr>
                      <w:pStyle w:val="Heading2"/>
                    </w:pPr>
                    <w:r>
                      <w:t>MBA, Texas A&amp;M, Texas USA</w:t>
                    </w:r>
                  </w:p>
                </w:sdtContent>
              </w:sdt>
              <w:sdt>
                <w:sdtPr>
                  <w:rPr>
                    <w:rFonts w:asciiTheme="minorHAnsi" w:eastAsiaTheme="minorEastAsia" w:hAnsiTheme="minorHAnsi" w:cstheme="minorBidi"/>
                    <w:b w:val="0"/>
                    <w:bCs w:val="0"/>
                    <w:caps w:val="0"/>
                    <w:color w:val="595959" w:themeColor="text1" w:themeTint="A6"/>
                    <w14:ligatures w14:val="none"/>
                  </w:rPr>
                  <w:id w:val="1629813454"/>
                  <w:placeholder>
                    <w:docPart w:val="0A41EAE0470247DDBF16BBD52421BA17"/>
                  </w:placeholder>
                  <w15:repeatingSectionItem/>
                </w:sdtPr>
                <w:sdtEndPr>
                  <w:rPr>
                    <w:rFonts w:asciiTheme="majorHAnsi" w:eastAsiaTheme="majorEastAsia" w:hAnsiTheme="majorHAnsi" w:cstheme="majorBidi"/>
                    <w:b/>
                    <w:bCs/>
                    <w:caps/>
                    <w:color w:val="404040" w:themeColor="text1" w:themeTint="BF"/>
                    <w14:ligatures w14:val="standardContextual"/>
                  </w:rPr>
                </w:sdtEndPr>
                <w:sdtContent>
                  <w:p w14:paraId="57C59A7B" w14:textId="061E6F36" w:rsidR="00281665" w:rsidRDefault="00281665" w:rsidP="00281665">
                    <w:pPr>
                      <w:pStyle w:val="Heading2"/>
                    </w:pPr>
                    <w:r>
                      <w:t>Masters in computer science, Middlesex university, london, UK</w:t>
                    </w:r>
                  </w:p>
                </w:sdtContent>
              </w:sdt>
              <w:sdt>
                <w:sdtPr>
                  <w:rPr>
                    <w:rFonts w:asciiTheme="minorHAnsi" w:eastAsiaTheme="minorEastAsia" w:hAnsiTheme="minorHAnsi" w:cstheme="minorBidi"/>
                    <w:b w:val="0"/>
                    <w:bCs w:val="0"/>
                    <w:caps w:val="0"/>
                    <w:color w:val="595959" w:themeColor="text1" w:themeTint="A6"/>
                    <w14:ligatures w14:val="none"/>
                  </w:rPr>
                  <w:id w:val="-2023390931"/>
                  <w:placeholder>
                    <w:docPart w:val="5A4178C93C1F4D07B9BDE1BBE105FEDA"/>
                  </w:placeholder>
                  <w15:repeatingSectionItem/>
                </w:sdtPr>
                <w:sdtEndPr>
                  <w:rPr>
                    <w:rFonts w:asciiTheme="majorHAnsi" w:eastAsiaTheme="majorEastAsia" w:hAnsiTheme="majorHAnsi" w:cstheme="majorBidi"/>
                    <w:b/>
                    <w:bCs/>
                    <w:caps/>
                    <w:color w:val="404040" w:themeColor="text1" w:themeTint="BF"/>
                    <w14:ligatures w14:val="standardContextual"/>
                  </w:rPr>
                </w:sdtEndPr>
                <w:sdtContent>
                  <w:p w14:paraId="17C7E4F9" w14:textId="27684424" w:rsidR="00E242DA" w:rsidRDefault="00281665" w:rsidP="00281665">
                    <w:pPr>
                      <w:pStyle w:val="Heading2"/>
                    </w:pPr>
                    <w:r>
                      <w:t>Bachelor of engineering, osmania university, HYDERABAD, INDIA</w:t>
                    </w:r>
                  </w:p>
                </w:sdtContent>
              </w:sdt>
            </w:sdtContent>
          </w:sdt>
        </w:tc>
      </w:tr>
      <w:tr w:rsidR="00E242DA" w14:paraId="76259F63" w14:textId="77777777">
        <w:tc>
          <w:tcPr>
            <w:tcW w:w="1778" w:type="dxa"/>
          </w:tcPr>
          <w:p w14:paraId="4486B853" w14:textId="6739A828" w:rsidR="00E242DA" w:rsidRDefault="00E242DA" w:rsidP="00281665">
            <w:pPr>
              <w:pStyle w:val="Heading1"/>
              <w:jc w:val="left"/>
            </w:pPr>
          </w:p>
        </w:tc>
        <w:tc>
          <w:tcPr>
            <w:tcW w:w="472" w:type="dxa"/>
          </w:tcPr>
          <w:p w14:paraId="7F5A1626" w14:textId="77777777" w:rsidR="00E242DA" w:rsidRDefault="00E242DA"/>
        </w:tc>
        <w:tc>
          <w:tcPr>
            <w:tcW w:w="7830" w:type="dxa"/>
          </w:tcPr>
          <w:p w14:paraId="716621A5" w14:textId="5CFA489D" w:rsidR="00E242DA" w:rsidRDefault="00E242DA"/>
        </w:tc>
      </w:tr>
    </w:tbl>
    <w:p w14:paraId="1C60A143" w14:textId="77777777" w:rsidR="00E242DA" w:rsidRDefault="00E242DA"/>
    <w:sectPr w:rsidR="00E242DA">
      <w:footerReference w:type="default" r:id="rId10"/>
      <w:pgSz w:w="12240" w:h="15840" w:code="1"/>
      <w:pgMar w:top="1080" w:right="1080" w:bottom="1080" w:left="108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327C7" w14:textId="77777777" w:rsidR="00543F6E" w:rsidRDefault="00543F6E">
      <w:pPr>
        <w:spacing w:before="0" w:after="0" w:line="240" w:lineRule="auto"/>
      </w:pPr>
      <w:r>
        <w:separator/>
      </w:r>
    </w:p>
  </w:endnote>
  <w:endnote w:type="continuationSeparator" w:id="0">
    <w:p w14:paraId="1D4A0221" w14:textId="77777777" w:rsidR="00543F6E" w:rsidRDefault="00543F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Description w:val="Footer table"/>
    </w:tblPr>
    <w:tblGrid>
      <w:gridCol w:w="5038"/>
      <w:gridCol w:w="5042"/>
    </w:tblGrid>
    <w:tr w:rsidR="00543F6E" w14:paraId="21C399DE" w14:textId="77777777">
      <w:tc>
        <w:tcPr>
          <w:tcW w:w="5148" w:type="dxa"/>
        </w:tcPr>
        <w:p w14:paraId="30FCB9FF" w14:textId="77777777" w:rsidR="00543F6E" w:rsidRDefault="00543F6E">
          <w:pPr>
            <w:pStyle w:val="Footer"/>
          </w:pPr>
          <w:r>
            <w:t xml:space="preserve">Page | </w:t>
          </w:r>
          <w:r>
            <w:fldChar w:fldCharType="begin"/>
          </w:r>
          <w:r>
            <w:instrText xml:space="preserve"> PAGE   \* MERGEFORMAT </w:instrText>
          </w:r>
          <w:r>
            <w:fldChar w:fldCharType="separate"/>
          </w:r>
          <w:r w:rsidR="00992627">
            <w:rPr>
              <w:noProof/>
            </w:rPr>
            <w:t>6</w:t>
          </w:r>
          <w:r>
            <w:fldChar w:fldCharType="end"/>
          </w:r>
        </w:p>
      </w:tc>
      <w:sdt>
        <w:sdtPr>
          <w:alias w:val="Your Name"/>
          <w:tag w:val=""/>
          <w:id w:val="-1352728942"/>
          <w:placeholder>
            <w:docPart w:val="3E843FA40BB14F07B5203D2E3DF0121F"/>
          </w:placeholder>
          <w:dataBinding w:prefixMappings="xmlns:ns0='http://purl.org/dc/elements/1.1/' xmlns:ns1='http://schemas.openxmlformats.org/package/2006/metadata/core-properties' " w:xpath="/ns1:coreProperties[1]/ns0:creator[1]" w:storeItemID="{6C3C8BC8-F283-45AE-878A-BAB7291924A1}"/>
          <w:text/>
        </w:sdtPr>
        <w:sdtEndPr/>
        <w:sdtContent>
          <w:tc>
            <w:tcPr>
              <w:tcW w:w="5148" w:type="dxa"/>
            </w:tcPr>
            <w:p w14:paraId="6A783CDB" w14:textId="23F0BF76" w:rsidR="00543F6E" w:rsidRDefault="00543F6E">
              <w:pPr>
                <w:pStyle w:val="Footer"/>
                <w:jc w:val="right"/>
              </w:pPr>
              <w:r>
                <w:t>Arshad A Syed</w:t>
              </w:r>
            </w:p>
          </w:tc>
        </w:sdtContent>
      </w:sdt>
    </w:tr>
  </w:tbl>
  <w:p w14:paraId="67F29A3C" w14:textId="77777777" w:rsidR="00543F6E" w:rsidRDefault="00543F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9B180" w14:textId="77777777" w:rsidR="00543F6E" w:rsidRDefault="00543F6E">
      <w:pPr>
        <w:spacing w:before="0" w:after="0" w:line="240" w:lineRule="auto"/>
      </w:pPr>
      <w:r>
        <w:separator/>
      </w:r>
    </w:p>
  </w:footnote>
  <w:footnote w:type="continuationSeparator" w:id="0">
    <w:p w14:paraId="787FB011" w14:textId="77777777" w:rsidR="00543F6E" w:rsidRDefault="00543F6E">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76246"/>
    <w:multiLevelType w:val="hybridMultilevel"/>
    <w:tmpl w:val="3D4E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B50E87"/>
    <w:multiLevelType w:val="hybridMultilevel"/>
    <w:tmpl w:val="0396E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A03F6A"/>
    <w:multiLevelType w:val="hybridMultilevel"/>
    <w:tmpl w:val="20FA8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ED0608"/>
    <w:multiLevelType w:val="hybridMultilevel"/>
    <w:tmpl w:val="609CD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8574F0"/>
    <w:multiLevelType w:val="hybridMultilevel"/>
    <w:tmpl w:val="B3CAE1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9185B6E"/>
    <w:multiLevelType w:val="hybridMultilevel"/>
    <w:tmpl w:val="4BD8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136"/>
    <w:rsid w:val="00141E2F"/>
    <w:rsid w:val="001852A6"/>
    <w:rsid w:val="00194E54"/>
    <w:rsid w:val="002245DF"/>
    <w:rsid w:val="002400AD"/>
    <w:rsid w:val="0027507A"/>
    <w:rsid w:val="00281665"/>
    <w:rsid w:val="002A5018"/>
    <w:rsid w:val="002C4B44"/>
    <w:rsid w:val="002E24B4"/>
    <w:rsid w:val="003A42FA"/>
    <w:rsid w:val="003B4F82"/>
    <w:rsid w:val="003D176A"/>
    <w:rsid w:val="00412E0C"/>
    <w:rsid w:val="00454DB5"/>
    <w:rsid w:val="004C0CAA"/>
    <w:rsid w:val="00540512"/>
    <w:rsid w:val="00543F6E"/>
    <w:rsid w:val="00594889"/>
    <w:rsid w:val="005B5E6C"/>
    <w:rsid w:val="00604484"/>
    <w:rsid w:val="0065507F"/>
    <w:rsid w:val="0066433C"/>
    <w:rsid w:val="00677CE4"/>
    <w:rsid w:val="006A69CF"/>
    <w:rsid w:val="0076243E"/>
    <w:rsid w:val="0088005F"/>
    <w:rsid w:val="008C6FE4"/>
    <w:rsid w:val="00941D3F"/>
    <w:rsid w:val="00962211"/>
    <w:rsid w:val="00992627"/>
    <w:rsid w:val="00997375"/>
    <w:rsid w:val="009A7B31"/>
    <w:rsid w:val="009C79AF"/>
    <w:rsid w:val="009F63B0"/>
    <w:rsid w:val="00A92073"/>
    <w:rsid w:val="00B16122"/>
    <w:rsid w:val="00B20D00"/>
    <w:rsid w:val="00B25686"/>
    <w:rsid w:val="00BB482D"/>
    <w:rsid w:val="00BC240E"/>
    <w:rsid w:val="00C438FA"/>
    <w:rsid w:val="00C53C44"/>
    <w:rsid w:val="00C85E6D"/>
    <w:rsid w:val="00CC7DA6"/>
    <w:rsid w:val="00D178C5"/>
    <w:rsid w:val="00D31136"/>
    <w:rsid w:val="00D951C0"/>
    <w:rsid w:val="00DD28D4"/>
    <w:rsid w:val="00DD7880"/>
    <w:rsid w:val="00DE579B"/>
    <w:rsid w:val="00E242DA"/>
    <w:rsid w:val="00E30254"/>
    <w:rsid w:val="00F14DD7"/>
    <w:rsid w:val="00F43A6D"/>
    <w:rsid w:val="00F93F78"/>
    <w:rsid w:val="00FA1820"/>
    <w:rsid w:val="00FB6615"/>
    <w:rsid w:val="00FC5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0149F65"/>
  <w15:chartTrackingRefBased/>
  <w15:docId w15:val="{F6B61812-47DC-44B2-ABB7-AF0E8A27E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8" w:unhideWhenUsed="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iPriority="8" w:unhideWhenUsed="1"/>
    <w:lsdException w:name="Signature" w:semiHidden="1" w:uiPriority="8"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8" w:unhideWhenUsed="1"/>
    <w:lsdException w:name="Date" w:semiHidden="1" w:uiPriority="8"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0"/>
    </w:rPr>
  </w:style>
  <w:style w:type="paragraph" w:styleId="Heading1">
    <w:name w:val="heading 1"/>
    <w:basedOn w:val="Normal"/>
    <w:next w:val="Normal"/>
    <w:unhideWhenUsed/>
    <w:qFormat/>
    <w:pPr>
      <w:jc w:val="right"/>
      <w:outlineLvl w:val="0"/>
    </w:pPr>
    <w:rPr>
      <w:rFonts w:asciiTheme="majorHAnsi" w:eastAsiaTheme="majorEastAsia" w:hAnsiTheme="majorHAnsi" w:cstheme="majorBidi"/>
      <w:caps/>
      <w:color w:val="418AB3" w:themeColor="accent1"/>
      <w:sz w:val="21"/>
      <w:szCs w:val="21"/>
    </w:rPr>
  </w:style>
  <w:style w:type="paragraph" w:styleId="Heading2">
    <w:name w:val="heading 2"/>
    <w:basedOn w:val="Normal"/>
    <w:next w:val="Normal"/>
    <w:unhideWhenUsed/>
    <w:qFormat/>
    <w:pPr>
      <w:keepNext/>
      <w:keepLines/>
      <w:spacing w:after="40"/>
      <w:outlineLvl w:val="1"/>
    </w:pPr>
    <w:rPr>
      <w:rFonts w:asciiTheme="majorHAnsi" w:eastAsiaTheme="majorEastAsia" w:hAnsiTheme="majorHAnsi" w:cstheme="majorBidi"/>
      <w:b/>
      <w:bCs/>
      <w:caps/>
      <w:color w:val="404040" w:themeColor="text1" w:themeTint="BF"/>
      <w14:ligatures w14:val="standardContextual"/>
    </w:rPr>
  </w:style>
  <w:style w:type="paragraph" w:styleId="Heading3">
    <w:name w:val="heading 3"/>
    <w:basedOn w:val="Normal"/>
    <w:next w:val="Normal"/>
    <w:link w:val="Heading3Char"/>
    <w:uiPriority w:val="9"/>
    <w:unhideWhenUsed/>
    <w:pPr>
      <w:keepNext/>
      <w:keepLines/>
      <w:spacing w:before="200" w:after="0"/>
      <w:outlineLvl w:val="2"/>
    </w:pPr>
    <w:rPr>
      <w:rFonts w:asciiTheme="majorHAnsi" w:eastAsiaTheme="majorEastAsia" w:hAnsiTheme="majorHAnsi" w:cstheme="majorBidi"/>
      <w:b/>
      <w:bCs/>
      <w:color w:val="418AB3" w:themeColor="accent1"/>
      <w14:ligatures w14:val="standardContextual"/>
    </w:rPr>
  </w:style>
  <w:style w:type="paragraph" w:styleId="Heading4">
    <w:name w:val="heading 4"/>
    <w:basedOn w:val="Normal"/>
    <w:next w:val="Normal"/>
    <w:link w:val="Heading4Char"/>
    <w:uiPriority w:val="9"/>
    <w:semiHidden/>
    <w:unhideWhenUsed/>
    <w:pPr>
      <w:keepNext/>
      <w:keepLines/>
      <w:spacing w:before="200" w:after="0"/>
      <w:outlineLvl w:val="3"/>
    </w:pPr>
    <w:rPr>
      <w:rFonts w:asciiTheme="majorHAnsi" w:eastAsiaTheme="majorEastAsia" w:hAnsiTheme="majorHAnsi" w:cstheme="majorBidi"/>
      <w:b/>
      <w:bCs/>
      <w:i/>
      <w:iCs/>
      <w:color w:val="418AB3"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04458"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04458"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
    <w:unhideWhenUsed/>
    <w:pPr>
      <w:spacing w:after="0" w:line="240" w:lineRule="auto"/>
    </w:pPr>
  </w:style>
  <w:style w:type="character" w:customStyle="1" w:styleId="FooterChar">
    <w:name w:val="Footer Char"/>
    <w:basedOn w:val="DefaultParagraphFont"/>
    <w:link w:val="Footer"/>
    <w:uiPriority w:val="1"/>
    <w:rPr>
      <w:kern w:val="20"/>
    </w:rPr>
  </w:style>
  <w:style w:type="paragraph" w:customStyle="1" w:styleId="ResumeText">
    <w:name w:val="Resume Text"/>
    <w:basedOn w:val="Normal"/>
    <w:qFormat/>
    <w:pPr>
      <w:spacing w:after="40"/>
      <w:ind w:right="1440"/>
    </w:p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18AB3" w:themeColor="accent1"/>
      <w:kern w:val="20"/>
      <w14:ligatures w14:val="standardContextual"/>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18AB3" w:themeColor="accent1"/>
      <w:kern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04458" w:themeColor="accent1" w:themeShade="7F"/>
      <w:kern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04458" w:themeColor="accent1" w:themeShade="7F"/>
      <w:kern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kern w:val="20"/>
    </w:rPr>
  </w:style>
  <w:style w:type="table" w:customStyle="1" w:styleId="ResumeTable">
    <w:name w:val="Resume Table"/>
    <w:basedOn w:val="TableNormal"/>
    <w:uiPriority w:val="99"/>
    <w:tblPr>
      <w:tblBorders>
        <w:insideH w:val="single" w:sz="4" w:space="0" w:color="418AB3" w:themeColor="accent1"/>
      </w:tblBorders>
      <w:tblCellMar>
        <w:top w:w="144" w:type="dxa"/>
        <w:left w:w="0" w:type="dxa"/>
        <w:bottom w:w="144" w:type="dxa"/>
        <w:right w:w="0" w:type="dxa"/>
      </w:tblCellMar>
    </w:tblPr>
  </w:style>
  <w:style w:type="table" w:customStyle="1" w:styleId="LetterTable">
    <w:name w:val="Letter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18AB3" w:themeColor="accent1"/>
        <w:sz w:val="22"/>
      </w:rPr>
    </w:tblStylePr>
    <w:tblStylePr w:type="firstCol">
      <w:rPr>
        <w:b/>
      </w:rPr>
    </w:tblStylePr>
  </w:style>
  <w:style w:type="character" w:styleId="Emphasis">
    <w:name w:val="Emphasis"/>
    <w:basedOn w:val="DefaultParagraphFont"/>
    <w:unhideWhenUsed/>
    <w:qFormat/>
    <w:rPr>
      <w:color w:val="418AB3" w:themeColor="accent1"/>
    </w:rPr>
  </w:style>
  <w:style w:type="paragraph" w:customStyle="1" w:styleId="ContactInfo">
    <w:name w:val="Contact Info"/>
    <w:basedOn w:val="Normal"/>
    <w:qFormat/>
    <w:pPr>
      <w:spacing w:after="0" w:line="240" w:lineRule="auto"/>
      <w:jc w:val="right"/>
    </w:pPr>
    <w:rPr>
      <w:sz w:val="18"/>
      <w:szCs w:val="18"/>
    </w:rPr>
  </w:style>
  <w:style w:type="paragraph" w:customStyle="1" w:styleId="Name">
    <w:name w:val="Name"/>
    <w:basedOn w:val="Normal"/>
    <w:next w:val="Normal"/>
    <w:qFormat/>
    <w:pPr>
      <w:pBdr>
        <w:top w:val="single" w:sz="4" w:space="4" w:color="418AB3" w:themeColor="accent1"/>
        <w:left w:val="single" w:sz="4" w:space="6" w:color="418AB3" w:themeColor="accent1"/>
        <w:bottom w:val="single" w:sz="4" w:space="4" w:color="418AB3" w:themeColor="accent1"/>
        <w:right w:val="single" w:sz="4" w:space="6" w:color="418AB3" w:themeColor="accent1"/>
      </w:pBdr>
      <w:shd w:val="clear" w:color="auto" w:fill="418AB3" w:themeFill="accent1"/>
      <w:spacing w:before="240"/>
      <w:ind w:left="144" w:right="144"/>
    </w:pPr>
    <w:rPr>
      <w:rFonts w:asciiTheme="majorHAnsi" w:eastAsiaTheme="majorEastAsia" w:hAnsiTheme="majorHAnsi" w:cstheme="majorBidi"/>
      <w:caps/>
      <w:color w:val="FFFFFF" w:themeColor="background1"/>
      <w:sz w:val="32"/>
      <w:szCs w:val="32"/>
    </w:r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rPr>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ed\AppData\Roaming\Microsoft\Templates\Functional%20resume%20(Minimalist%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F7B566B0EA4CED8097B34179882824"/>
        <w:category>
          <w:name w:val="General"/>
          <w:gallery w:val="placeholder"/>
        </w:category>
        <w:types>
          <w:type w:val="bbPlcHdr"/>
        </w:types>
        <w:behaviors>
          <w:behavior w:val="content"/>
        </w:behaviors>
        <w:guid w:val="{56FA0B7A-1E81-4702-A3C2-1360D7396288}"/>
      </w:docPartPr>
      <w:docPartBody>
        <w:p w:rsidR="00B72FC9" w:rsidRDefault="00103683">
          <w:pPr>
            <w:pStyle w:val="EAF7B566B0EA4CED8097B34179882824"/>
          </w:pPr>
          <w:r>
            <w:rPr>
              <w:rStyle w:val="PlaceholderText"/>
            </w:rPr>
            <w:t>[Author]</w:t>
          </w:r>
        </w:p>
      </w:docPartBody>
    </w:docPart>
    <w:docPart>
      <w:docPartPr>
        <w:name w:val="35D11AFB2FC44BD894F6E6B407F0F5DC"/>
        <w:category>
          <w:name w:val="General"/>
          <w:gallery w:val="placeholder"/>
        </w:category>
        <w:types>
          <w:type w:val="bbPlcHdr"/>
        </w:types>
        <w:behaviors>
          <w:behavior w:val="content"/>
        </w:behaviors>
        <w:guid w:val="{5C6BC21A-9067-4095-97DA-DBE02C99BD64}"/>
      </w:docPartPr>
      <w:docPartBody>
        <w:p w:rsidR="00B72FC9" w:rsidRDefault="00103683">
          <w:pPr>
            <w:pStyle w:val="35D11AFB2FC44BD894F6E6B407F0F5DC"/>
          </w:pPr>
          <w:r>
            <w:rPr>
              <w:rStyle w:val="PlaceholderText"/>
            </w:rPr>
            <w:t>[field or area of accomplishment</w:t>
          </w:r>
        </w:p>
      </w:docPartBody>
    </w:docPart>
    <w:docPart>
      <w:docPartPr>
        <w:name w:val="5A4178C93C1F4D07B9BDE1BBE105FEDA"/>
        <w:category>
          <w:name w:val="General"/>
          <w:gallery w:val="placeholder"/>
        </w:category>
        <w:types>
          <w:type w:val="bbPlcHdr"/>
        </w:types>
        <w:behaviors>
          <w:behavior w:val="content"/>
        </w:behaviors>
        <w:guid w:val="{B3D8AC71-0BEB-4F58-93F1-F4BE303F5310}"/>
      </w:docPartPr>
      <w:docPartBody>
        <w:p w:rsidR="00B72FC9" w:rsidRDefault="00103683">
          <w:pPr>
            <w:pStyle w:val="5A4178C93C1F4D07B9BDE1BBE105FEDA"/>
          </w:pPr>
          <w:r>
            <w:rPr>
              <w:rStyle w:val="PlaceholderText"/>
            </w:rPr>
            <w:t>Enter any content that you want to repeat, including other content controls. You can also insert this control around table rows in order to repeat parts of a table.</w:t>
          </w:r>
        </w:p>
      </w:docPartBody>
    </w:docPart>
    <w:docPart>
      <w:docPartPr>
        <w:name w:val="3E843FA40BB14F07B5203D2E3DF0121F"/>
        <w:category>
          <w:name w:val="General"/>
          <w:gallery w:val="placeholder"/>
        </w:category>
        <w:types>
          <w:type w:val="bbPlcHdr"/>
        </w:types>
        <w:behaviors>
          <w:behavior w:val="content"/>
        </w:behaviors>
        <w:guid w:val="{115F7B57-0E8A-46DE-951C-0C846A0F6074}"/>
      </w:docPartPr>
      <w:docPartBody>
        <w:p w:rsidR="00B72FC9" w:rsidRDefault="00103683">
          <w:pPr>
            <w:pStyle w:val="3E843FA40BB14F07B5203D2E3DF0121F"/>
          </w:pPr>
          <w:r>
            <w:t>You might want to include your GPA here and a brief summary of relevant coursework, awards, and honors.</w:t>
          </w:r>
        </w:p>
      </w:docPartBody>
    </w:docPart>
    <w:docPart>
      <w:docPartPr>
        <w:name w:val="871E51E54ED64B539B0D574842D05FB8"/>
        <w:category>
          <w:name w:val="General"/>
          <w:gallery w:val="placeholder"/>
        </w:category>
        <w:types>
          <w:type w:val="bbPlcHdr"/>
        </w:types>
        <w:behaviors>
          <w:behavior w:val="content"/>
        </w:behaviors>
        <w:guid w:val="{AA4085D2-C5D7-4222-B882-0D1A0FCC1CBF}"/>
      </w:docPartPr>
      <w:docPartBody>
        <w:p w:rsidR="00B72FC9" w:rsidRDefault="00103683" w:rsidP="00103683">
          <w:pPr>
            <w:pStyle w:val="871E51E54ED64B539B0D574842D05FB8"/>
          </w:pPr>
          <w:r>
            <w:rPr>
              <w:rStyle w:val="PlaceholderText"/>
            </w:rPr>
            <w:t>Enter any content that you want to repeat, including other content controls. You can also insert this control around table rows in order to repeat parts of a table.</w:t>
          </w:r>
        </w:p>
      </w:docPartBody>
    </w:docPart>
    <w:docPart>
      <w:docPartPr>
        <w:name w:val="0A41EAE0470247DDBF16BBD52421BA17"/>
        <w:category>
          <w:name w:val="General"/>
          <w:gallery w:val="placeholder"/>
        </w:category>
        <w:types>
          <w:type w:val="bbPlcHdr"/>
        </w:types>
        <w:behaviors>
          <w:behavior w:val="content"/>
        </w:behaviors>
        <w:guid w:val="{41054C40-BAF6-4638-B354-F0051F93F2C4}"/>
      </w:docPartPr>
      <w:docPartBody>
        <w:p w:rsidR="00B72FC9" w:rsidRDefault="00103683" w:rsidP="00103683">
          <w:pPr>
            <w:pStyle w:val="0A41EAE0470247DDBF16BBD52421BA17"/>
          </w:pPr>
          <w:r>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683"/>
    <w:rsid w:val="00103683"/>
    <w:rsid w:val="005A61E7"/>
    <w:rsid w:val="00B7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B8F97C5A284DC197FF73684DEDE47D">
    <w:name w:val="FCB8F97C5A284DC197FF73684DEDE47D"/>
  </w:style>
  <w:style w:type="paragraph" w:customStyle="1" w:styleId="9EB9A74C621A4C2F8FF6082400BEAB43">
    <w:name w:val="9EB9A74C621A4C2F8FF6082400BEAB43"/>
  </w:style>
  <w:style w:type="paragraph" w:customStyle="1" w:styleId="47732DC6E7064F1099E3CD18048F1897">
    <w:name w:val="47732DC6E7064F1099E3CD18048F1897"/>
  </w:style>
  <w:style w:type="paragraph" w:customStyle="1" w:styleId="44511076DB5A4EEFA4C948A666FD6D9C">
    <w:name w:val="44511076DB5A4EEFA4C948A666FD6D9C"/>
  </w:style>
  <w:style w:type="character" w:styleId="Emphasis">
    <w:name w:val="Emphasis"/>
    <w:basedOn w:val="DefaultParagraphFont"/>
    <w:unhideWhenUsed/>
    <w:qFormat/>
    <w:rPr>
      <w:color w:val="5B9BD5" w:themeColor="accent1"/>
    </w:rPr>
  </w:style>
  <w:style w:type="paragraph" w:customStyle="1" w:styleId="AB1409EF790B463D81D1E2C8EC633847">
    <w:name w:val="AB1409EF790B463D81D1E2C8EC633847"/>
  </w:style>
  <w:style w:type="character" w:styleId="PlaceholderText">
    <w:name w:val="Placeholder Text"/>
    <w:basedOn w:val="DefaultParagraphFont"/>
    <w:uiPriority w:val="99"/>
    <w:semiHidden/>
    <w:rsid w:val="00103683"/>
    <w:rPr>
      <w:color w:val="808080"/>
    </w:rPr>
  </w:style>
  <w:style w:type="paragraph" w:customStyle="1" w:styleId="EAF7B566B0EA4CED8097B34179882824">
    <w:name w:val="EAF7B566B0EA4CED8097B34179882824"/>
  </w:style>
  <w:style w:type="paragraph" w:customStyle="1" w:styleId="A30AF151C3744D90A09453E59C4BFEE0">
    <w:name w:val="A30AF151C3744D90A09453E59C4BFEE0"/>
  </w:style>
  <w:style w:type="paragraph" w:customStyle="1" w:styleId="35D11AFB2FC44BD894F6E6B407F0F5DC">
    <w:name w:val="35D11AFB2FC44BD894F6E6B407F0F5DC"/>
  </w:style>
  <w:style w:type="paragraph" w:customStyle="1" w:styleId="4DA55327A44047D2ADAC3F32FEE4446E">
    <w:name w:val="4DA55327A44047D2ADAC3F32FEE4446E"/>
  </w:style>
  <w:style w:type="paragraph" w:customStyle="1" w:styleId="6942666DB79F450784898B6D7EF57309">
    <w:name w:val="6942666DB79F450784898B6D7EF57309"/>
  </w:style>
  <w:style w:type="paragraph" w:customStyle="1" w:styleId="A284129807E54994A0B13EEB3330CB9C">
    <w:name w:val="A284129807E54994A0B13EEB3330CB9C"/>
  </w:style>
  <w:style w:type="paragraph" w:customStyle="1" w:styleId="5A4178C93C1F4D07B9BDE1BBE105FEDA">
    <w:name w:val="5A4178C93C1F4D07B9BDE1BBE105FEDA"/>
  </w:style>
  <w:style w:type="paragraph" w:customStyle="1" w:styleId="13F50B80F689434BA98792DC259DD180">
    <w:name w:val="13F50B80F689434BA98792DC259DD180"/>
  </w:style>
  <w:style w:type="paragraph" w:customStyle="1" w:styleId="A8F62E062C2F4774BFDC2D68AE549300">
    <w:name w:val="A8F62E062C2F4774BFDC2D68AE549300"/>
  </w:style>
  <w:style w:type="paragraph" w:customStyle="1" w:styleId="A6CFDDB526A84DFB8B0FCA549AC09417">
    <w:name w:val="A6CFDDB526A84DFB8B0FCA549AC09417"/>
  </w:style>
  <w:style w:type="paragraph" w:customStyle="1" w:styleId="3E843FA40BB14F07B5203D2E3DF0121F">
    <w:name w:val="3E843FA40BB14F07B5203D2E3DF0121F"/>
  </w:style>
  <w:style w:type="paragraph" w:customStyle="1" w:styleId="05323F4F0E5641D4B8F5F63D4DB462C2">
    <w:name w:val="05323F4F0E5641D4B8F5F63D4DB462C2"/>
  </w:style>
  <w:style w:type="paragraph" w:customStyle="1" w:styleId="664918B0A43149A98221E4A43DD7DD13">
    <w:name w:val="664918B0A43149A98221E4A43DD7DD13"/>
  </w:style>
  <w:style w:type="paragraph" w:customStyle="1" w:styleId="CBB1EFE003624306BE49A60DD08F5410">
    <w:name w:val="CBB1EFE003624306BE49A60DD08F5410"/>
  </w:style>
  <w:style w:type="paragraph" w:customStyle="1" w:styleId="5549F019BB624F9AB4F434FC363449F2">
    <w:name w:val="5549F019BB624F9AB4F434FC363449F2"/>
    <w:rsid w:val="00103683"/>
  </w:style>
  <w:style w:type="paragraph" w:customStyle="1" w:styleId="21BAB8701BC44B05AF7B1F9F7A343B8D">
    <w:name w:val="21BAB8701BC44B05AF7B1F9F7A343B8D"/>
    <w:rsid w:val="00103683"/>
  </w:style>
  <w:style w:type="paragraph" w:customStyle="1" w:styleId="7F726E29A1F14BC1987149EFAA9D60B6">
    <w:name w:val="7F726E29A1F14BC1987149EFAA9D60B6"/>
    <w:rsid w:val="00103683"/>
  </w:style>
  <w:style w:type="paragraph" w:customStyle="1" w:styleId="1F4D17380A764263AFCDEC6B36A8FA89">
    <w:name w:val="1F4D17380A764263AFCDEC6B36A8FA89"/>
    <w:rsid w:val="00103683"/>
  </w:style>
  <w:style w:type="paragraph" w:customStyle="1" w:styleId="AFEABC5A2AE841ADBF12A5C9854F39BA">
    <w:name w:val="AFEABC5A2AE841ADBF12A5C9854F39BA"/>
    <w:rsid w:val="00103683"/>
  </w:style>
  <w:style w:type="paragraph" w:customStyle="1" w:styleId="871E51E54ED64B539B0D574842D05FB8">
    <w:name w:val="871E51E54ED64B539B0D574842D05FB8"/>
    <w:rsid w:val="00103683"/>
  </w:style>
  <w:style w:type="paragraph" w:customStyle="1" w:styleId="D4BB9850E988463FB4C3486F8C0C6B85">
    <w:name w:val="D4BB9850E988463FB4C3486F8C0C6B85"/>
    <w:rsid w:val="00103683"/>
  </w:style>
  <w:style w:type="paragraph" w:customStyle="1" w:styleId="6E28119D91F9498FBEF811880A5C8F1F">
    <w:name w:val="6E28119D91F9498FBEF811880A5C8F1F"/>
    <w:rsid w:val="00103683"/>
  </w:style>
  <w:style w:type="paragraph" w:customStyle="1" w:styleId="81D04A9188E24B7F89E42402B04C11D0">
    <w:name w:val="81D04A9188E24B7F89E42402B04C11D0"/>
    <w:rsid w:val="00103683"/>
  </w:style>
  <w:style w:type="paragraph" w:customStyle="1" w:styleId="BDF75B7298E7485DACB4767E7A41384C">
    <w:name w:val="BDF75B7298E7485DACB4767E7A41384C"/>
    <w:rsid w:val="00103683"/>
  </w:style>
  <w:style w:type="paragraph" w:customStyle="1" w:styleId="D0071471DB6E443A9562A00B5CFA764F">
    <w:name w:val="D0071471DB6E443A9562A00B5CFA764F"/>
    <w:rsid w:val="00103683"/>
  </w:style>
  <w:style w:type="paragraph" w:customStyle="1" w:styleId="4CE51E11B9214EA1943778F3418C0009">
    <w:name w:val="4CE51E11B9214EA1943778F3418C0009"/>
    <w:rsid w:val="00103683"/>
  </w:style>
  <w:style w:type="paragraph" w:customStyle="1" w:styleId="4645E89313DE45D8BC29EA81DA558197">
    <w:name w:val="4645E89313DE45D8BC29EA81DA558197"/>
    <w:rsid w:val="00103683"/>
  </w:style>
  <w:style w:type="paragraph" w:customStyle="1" w:styleId="A03E3A00B93B4AD7BF6BB668E989EDBB">
    <w:name w:val="A03E3A00B93B4AD7BF6BB668E989EDBB"/>
    <w:rsid w:val="00103683"/>
  </w:style>
  <w:style w:type="paragraph" w:customStyle="1" w:styleId="374BA2BDA719458995797E82A26A9B48">
    <w:name w:val="374BA2BDA719458995797E82A26A9B48"/>
    <w:rsid w:val="00103683"/>
  </w:style>
  <w:style w:type="paragraph" w:customStyle="1" w:styleId="51E2202E95134EC3A91FC0FCFCCA03F1">
    <w:name w:val="51E2202E95134EC3A91FC0FCFCCA03F1"/>
    <w:rsid w:val="00103683"/>
  </w:style>
  <w:style w:type="paragraph" w:customStyle="1" w:styleId="F03F978466884F0893D9D45697EE13EA">
    <w:name w:val="F03F978466884F0893D9D45697EE13EA"/>
    <w:rsid w:val="00103683"/>
  </w:style>
  <w:style w:type="paragraph" w:customStyle="1" w:styleId="8C54E6BD5F0941A38702991562D30722">
    <w:name w:val="8C54E6BD5F0941A38702991562D30722"/>
    <w:rsid w:val="00103683"/>
  </w:style>
  <w:style w:type="paragraph" w:customStyle="1" w:styleId="8385CFF1F9B14E1AB9244ABF7726F82E">
    <w:name w:val="8385CFF1F9B14E1AB9244ABF7726F82E"/>
    <w:rsid w:val="00103683"/>
  </w:style>
  <w:style w:type="paragraph" w:customStyle="1" w:styleId="F9B165C232B8429E8BC7A5C26F1C15AB">
    <w:name w:val="F9B165C232B8429E8BC7A5C26F1C15AB"/>
    <w:rsid w:val="00103683"/>
  </w:style>
  <w:style w:type="paragraph" w:customStyle="1" w:styleId="22CC5928445D426B936E96CFCDE7C972">
    <w:name w:val="22CC5928445D426B936E96CFCDE7C972"/>
    <w:rsid w:val="00103683"/>
  </w:style>
  <w:style w:type="paragraph" w:customStyle="1" w:styleId="9F7BC808FF124DA492AA5C17C9DB9FD5">
    <w:name w:val="9F7BC808FF124DA492AA5C17C9DB9FD5"/>
    <w:rsid w:val="00103683"/>
  </w:style>
  <w:style w:type="paragraph" w:customStyle="1" w:styleId="3F10F3B5870B48F28E6F447EAD60EE6B">
    <w:name w:val="3F10F3B5870B48F28E6F447EAD60EE6B"/>
    <w:rsid w:val="00103683"/>
  </w:style>
  <w:style w:type="paragraph" w:customStyle="1" w:styleId="F1E2F33A041044F4AC2E6D004791A5F3">
    <w:name w:val="F1E2F33A041044F4AC2E6D004791A5F3"/>
    <w:rsid w:val="00103683"/>
  </w:style>
  <w:style w:type="paragraph" w:customStyle="1" w:styleId="D00D2A5FB20846E8BF6B258A443B7A11">
    <w:name w:val="D00D2A5FB20846E8BF6B258A443B7A11"/>
    <w:rsid w:val="00103683"/>
  </w:style>
  <w:style w:type="paragraph" w:customStyle="1" w:styleId="97015D5B780247E686034E95D96A6BD4">
    <w:name w:val="97015D5B780247E686034E95D96A6BD4"/>
    <w:rsid w:val="00103683"/>
  </w:style>
  <w:style w:type="paragraph" w:customStyle="1" w:styleId="0A41EAE0470247DDBF16BBD52421BA17">
    <w:name w:val="0A41EAE0470247DDBF16BBD52421BA17"/>
    <w:rsid w:val="00103683"/>
  </w:style>
  <w:style w:type="paragraph" w:customStyle="1" w:styleId="2150E16B9E4049CBA813B1531FD2D576">
    <w:name w:val="2150E16B9E4049CBA813B1531FD2D576"/>
    <w:rsid w:val="00103683"/>
  </w:style>
  <w:style w:type="paragraph" w:customStyle="1" w:styleId="3F30FA8E06FB421D9C7600F5A665F1CF">
    <w:name w:val="3F30FA8E06FB421D9C7600F5A665F1CF"/>
    <w:rsid w:val="001036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Business Set Blu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F725E2-5EB5-4963-AD57-B1E2DB38ACD8}">
  <ds:schemaRefs>
    <ds:schemaRef ds:uri="http://schemas.microsoft.com/sharepoint/v3/contenttype/forms"/>
  </ds:schemaRefs>
</ds:datastoreItem>
</file>

<file path=customXml/itemProps3.xml><?xml version="1.0" encoding="utf-8"?>
<ds:datastoreItem xmlns:ds="http://schemas.openxmlformats.org/officeDocument/2006/customXml" ds:itemID="{667B63EC-87A8-49FB-B273-BC3FD8BE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Functional resume (Minimalist design).dotx</Template>
  <TotalTime>6816</TotalTime>
  <Pages>6</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Arshad A Syed</dc:creator>
  <cp:keywords/>
  <cp:lastModifiedBy>Syed Ali</cp:lastModifiedBy>
  <cp:revision>27</cp:revision>
  <dcterms:created xsi:type="dcterms:W3CDTF">2015-11-11T19:09:00Z</dcterms:created>
  <dcterms:modified xsi:type="dcterms:W3CDTF">2016-01-19T03:36:00Z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TC034630699991</vt:lpwstr>
  </property>
</Properties>
</file>